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06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7"/>
        <w:gridCol w:w="636"/>
        <w:gridCol w:w="2338"/>
        <w:gridCol w:w="427"/>
        <w:gridCol w:w="6678"/>
      </w:tblGrid>
      <w:tr w:rsidR="003D1B71" w14:paraId="18102272" w14:textId="77777777" w:rsidTr="00FB1734">
        <w:trPr>
          <w:trHeight w:val="1953"/>
        </w:trPr>
        <w:tc>
          <w:tcPr>
            <w:tcW w:w="3701" w:type="dxa"/>
            <w:gridSpan w:val="3"/>
            <w:vMerge w:val="restart"/>
            <w:tcBorders>
              <w:bottom w:val="nil"/>
            </w:tcBorders>
          </w:tcPr>
          <w:bookmarkStart w:id="0" w:name="_GoBack"/>
          <w:bookmarkEnd w:id="0"/>
          <w:p w14:paraId="5B2402C3" w14:textId="77777777" w:rsidR="003D1B71" w:rsidRPr="00925797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  <w:color w:val="44546A" w:themeColor="text2"/>
              </w:rPr>
            </w:pPr>
            <w:r w:rsidRPr="00925797">
              <w:rPr>
                <w:noProof/>
                <w:color w:val="44546A" w:themeColor="text2"/>
              </w:rPr>
              <mc:AlternateContent>
                <mc:Choice Requires="wps">
                  <w:drawing>
                    <wp:inline distT="0" distB="0" distL="0" distR="0" wp14:anchorId="2AD93DAD" wp14:editId="6B1FE1E6">
                      <wp:extent cx="1810385" cy="1810385"/>
                      <wp:effectExtent l="0" t="0" r="18415" b="18415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F4B5A5" w14:textId="77777777" w:rsidR="00DC3F0A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AD93DAD" id="Oval 3" o:spid="_x0000_s1026" alt="woman'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" strokecolor="#2c567a [3204]" strokeweight="1pt">
                      <v:fill r:id="rId11" o:title="woman's headshot" recolor="t" rotate="t" type="frame"/>
                      <v:stroke joinstyle="miter"/>
                      <v:textbox>
                        <w:txbxContent>
                          <w:p w14:paraId="3DF4B5A5" w14:textId="77777777" w:rsidR="00DC3F0A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7" w:type="dxa"/>
            <w:vMerge w:val="restart"/>
            <w:tcBorders>
              <w:bottom w:val="nil"/>
            </w:tcBorders>
          </w:tcPr>
          <w:p w14:paraId="0F8AEB8D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78" w:type="dxa"/>
            <w:tcBorders>
              <w:bottom w:val="nil"/>
            </w:tcBorders>
          </w:tcPr>
          <w:p w14:paraId="5539E15F" w14:textId="77777777" w:rsidR="003D1B71" w:rsidRDefault="00FB1734" w:rsidP="00FB1734">
            <w:pPr>
              <w:pStyle w:val="Title"/>
              <w:jc w:val="center"/>
            </w:pPr>
            <w:r>
              <w:t>Academic Education Tools for Teaching</w:t>
            </w:r>
          </w:p>
          <w:p w14:paraId="5F7B4B99" w14:textId="045E6AA3" w:rsidR="00AB0030" w:rsidRPr="00AB0030" w:rsidRDefault="00442895" w:rsidP="00AB0030">
            <w:r>
              <w:t>(</w:t>
            </w:r>
            <w:r w:rsidR="00AB0030">
              <w:t xml:space="preserve">The underlined </w:t>
            </w:r>
            <w:r w:rsidR="00EF4676">
              <w:t>subheadings in this</w:t>
            </w:r>
            <w:r>
              <w:t xml:space="preserve"> document</w:t>
            </w:r>
            <w:r w:rsidR="00EF4676">
              <w:t xml:space="preserve"> are hyperlinked</w:t>
            </w:r>
            <w:r>
              <w:t>)</w:t>
            </w:r>
          </w:p>
        </w:tc>
      </w:tr>
      <w:tr w:rsidR="003D1B71" w14:paraId="4510485F" w14:textId="77777777" w:rsidTr="00FB1734">
        <w:trPr>
          <w:trHeight w:val="1469"/>
        </w:trPr>
        <w:tc>
          <w:tcPr>
            <w:tcW w:w="3701" w:type="dxa"/>
            <w:gridSpan w:val="3"/>
            <w:vMerge/>
            <w:tcBorders>
              <w:bottom w:val="nil"/>
            </w:tcBorders>
          </w:tcPr>
          <w:p w14:paraId="3E063E8A" w14:textId="77777777" w:rsidR="003D1B71" w:rsidRPr="00925797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44546A" w:themeColor="text2"/>
              </w:rPr>
            </w:pPr>
          </w:p>
        </w:tc>
        <w:tc>
          <w:tcPr>
            <w:tcW w:w="427" w:type="dxa"/>
            <w:vMerge/>
            <w:tcBorders>
              <w:bottom w:val="nil"/>
            </w:tcBorders>
          </w:tcPr>
          <w:p w14:paraId="109A06C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78" w:type="dxa"/>
            <w:vMerge w:val="restart"/>
            <w:tcBorders>
              <w:bottom w:val="nil"/>
            </w:tcBorders>
            <w:vAlign w:val="bottom"/>
          </w:tcPr>
          <w:p w14:paraId="0002E78C" w14:textId="77777777" w:rsidR="003D1B71" w:rsidRPr="00E572D6" w:rsidRDefault="00FB1734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Theoretical Foundational</w:t>
            </w:r>
            <w:r w:rsidR="001625AE">
              <w:rPr>
                <w:rFonts w:ascii="Calibri" w:hAnsi="Calibri" w:cs="Calibri"/>
                <w:color w:val="0072C7"/>
              </w:rPr>
              <w:t xml:space="preserve"> and Teaching</w:t>
            </w:r>
            <w:r>
              <w:rPr>
                <w:rFonts w:ascii="Calibri" w:hAnsi="Calibri" w:cs="Calibri"/>
                <w:color w:val="0072C7"/>
              </w:rPr>
              <w:t xml:space="preserve"> Tools </w:t>
            </w:r>
          </w:p>
          <w:p w14:paraId="0A79A4E1" w14:textId="77777777" w:rsidR="003D1B71" w:rsidRDefault="00FB1734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The following resources and links </w:t>
            </w:r>
            <w:r w:rsidR="0038306A">
              <w:rPr>
                <w:rFonts w:ascii="Calibri" w:hAnsi="Calibri" w:cs="Calibri"/>
              </w:rPr>
              <w:t>discuss various pedagogies used for teaching:</w:t>
            </w:r>
          </w:p>
          <w:p w14:paraId="7F1F60B5" w14:textId="77777777" w:rsidR="007227B7" w:rsidRDefault="007227B7" w:rsidP="00333888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  <w:p w14:paraId="77B6F5FF" w14:textId="332F5534" w:rsidR="00333888" w:rsidRDefault="00333888" w:rsidP="00333888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338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Pedagogy/Andragogy:</w:t>
            </w:r>
          </w:p>
          <w:p w14:paraId="39E4814F" w14:textId="77777777" w:rsidR="00FE1D30" w:rsidRPr="00333888" w:rsidRDefault="00FE1D30" w:rsidP="00333888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1083065" w14:textId="2C8A0F42" w:rsidR="00333888" w:rsidRPr="001E705D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12" w:history="1">
              <w:r w:rsidR="00C76044" w:rsidRPr="001E705D">
                <w:rPr>
                  <w:rStyle w:val="Hyperlink"/>
                  <w:color w:val="auto"/>
                </w:rPr>
                <w:t xml:space="preserve">Faculty Focus </w:t>
              </w:r>
            </w:hyperlink>
            <w:r w:rsidR="00C76044" w:rsidRPr="001E705D">
              <w:t xml:space="preserve"> </w:t>
            </w:r>
          </w:p>
          <w:p w14:paraId="045848B0" w14:textId="32F76955" w:rsidR="00333888" w:rsidRPr="00FE1D30" w:rsidRDefault="00AC0198" w:rsidP="00333888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13" w:history="1">
              <w:r w:rsidR="00333888" w:rsidRPr="001E705D">
                <w:rPr>
                  <w:rStyle w:val="Hyperlink"/>
                  <w:rFonts w:cstheme="minorHAnsi"/>
                  <w:color w:val="auto"/>
                  <w:szCs w:val="20"/>
                </w:rPr>
                <w:t>ADDIE Model  </w:t>
              </w:r>
            </w:hyperlink>
          </w:p>
          <w:p w14:paraId="49E9454E" w14:textId="0E41903D" w:rsidR="00333888" w:rsidRDefault="00333888" w:rsidP="00333888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338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Theoretical Perspectives:</w:t>
            </w:r>
          </w:p>
          <w:p w14:paraId="04473427" w14:textId="77777777" w:rsidR="00FE1D30" w:rsidRPr="00333888" w:rsidRDefault="00FE1D30" w:rsidP="00333888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514921D" w14:textId="5AC93621" w:rsidR="00333888" w:rsidRPr="001E705D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14" w:history="1">
              <w:r w:rsidR="00333888" w:rsidRPr="001E705D">
                <w:rPr>
                  <w:rStyle w:val="Hyperlink"/>
                  <w:rFonts w:cstheme="minorHAnsi"/>
                  <w:color w:val="auto"/>
                  <w:szCs w:val="20"/>
                </w:rPr>
                <w:t>Philosophy of OT Education</w:t>
              </w:r>
            </w:hyperlink>
            <w:r w:rsidR="00333888" w:rsidRPr="001E705D">
              <w:rPr>
                <w:rFonts w:cstheme="minorHAnsi"/>
                <w:szCs w:val="20"/>
              </w:rPr>
              <w:t xml:space="preserve"> </w:t>
            </w:r>
          </w:p>
          <w:p w14:paraId="35B4D1E2" w14:textId="6C19491F" w:rsidR="00C76044" w:rsidRPr="00C76044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b/>
                <w:bCs/>
                <w:szCs w:val="20"/>
              </w:rPr>
            </w:pPr>
            <w:hyperlink r:id="rId15" w:history="1">
              <w:r w:rsidR="00333888" w:rsidRPr="001E705D">
                <w:rPr>
                  <w:rStyle w:val="Hyperlink"/>
                  <w:rFonts w:cstheme="minorHAnsi"/>
                  <w:color w:val="auto"/>
                  <w:szCs w:val="20"/>
                </w:rPr>
                <w:t>Writing your teaching philosophy</w:t>
              </w:r>
            </w:hyperlink>
            <w:r w:rsidR="00333888" w:rsidRPr="00C76044">
              <w:rPr>
                <w:rFonts w:cstheme="minorHAnsi"/>
                <w:color w:val="000000"/>
                <w:szCs w:val="20"/>
              </w:rPr>
              <w:t xml:space="preserve"> </w:t>
            </w:r>
          </w:p>
          <w:p w14:paraId="5B703FCB" w14:textId="77777777" w:rsidR="00C76044" w:rsidRPr="00FE1D30" w:rsidRDefault="00C76044" w:rsidP="00FE1D30">
            <w:pPr>
              <w:widowControl/>
              <w:autoSpaceDE/>
              <w:autoSpaceDN/>
              <w:adjustRightInd/>
              <w:ind w:left="360"/>
              <w:rPr>
                <w:rFonts w:cstheme="minorHAnsi"/>
                <w:b/>
                <w:bCs/>
                <w:szCs w:val="20"/>
              </w:rPr>
            </w:pPr>
          </w:p>
          <w:p w14:paraId="21DD8F70" w14:textId="3AA8744A" w:rsidR="00333888" w:rsidRDefault="00333888" w:rsidP="00C76044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color w:val="000000"/>
                <w:szCs w:val="20"/>
              </w:rPr>
            </w:pPr>
            <w:r w:rsidRPr="00C76044">
              <w:rPr>
                <w:rFonts w:cstheme="minorHAnsi"/>
                <w:b/>
                <w:bCs/>
                <w:color w:val="000000"/>
                <w:szCs w:val="20"/>
              </w:rPr>
              <w:t>Article Links: </w:t>
            </w:r>
          </w:p>
          <w:p w14:paraId="6B821698" w14:textId="77777777" w:rsidR="00FE1D30" w:rsidRPr="00C76044" w:rsidRDefault="00FE1D30" w:rsidP="00C76044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szCs w:val="20"/>
              </w:rPr>
            </w:pPr>
          </w:p>
          <w:p w14:paraId="4BD482F2" w14:textId="40868C2D" w:rsidR="00333888" w:rsidRPr="003126D5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16" w:history="1">
              <w:r w:rsidR="00333888" w:rsidRPr="003126D5">
                <w:rPr>
                  <w:rStyle w:val="Hyperlink"/>
                  <w:rFonts w:cstheme="minorHAnsi"/>
                  <w:color w:val="auto"/>
                  <w:szCs w:val="20"/>
                </w:rPr>
                <w:t>A Descriptive Review of OT Education</w:t>
              </w:r>
            </w:hyperlink>
          </w:p>
          <w:p w14:paraId="32B04DCA" w14:textId="128384C1" w:rsidR="00333888" w:rsidRPr="003126D5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17" w:history="1">
              <w:r w:rsidR="006279AE" w:rsidRPr="003126D5">
                <w:rPr>
                  <w:rStyle w:val="Hyperlink"/>
                  <w:color w:val="auto"/>
                </w:rPr>
                <w:t xml:space="preserve">OT Education in </w:t>
              </w:r>
              <w:r w:rsidR="006279AE" w:rsidRPr="003126D5">
                <w:rPr>
                  <w:rStyle w:val="Hyperlink"/>
                  <w:rFonts w:cstheme="minorHAnsi"/>
                  <w:color w:val="auto"/>
                  <w:szCs w:val="20"/>
                </w:rPr>
                <w:t>T</w:t>
              </w:r>
              <w:r w:rsidR="00333888" w:rsidRPr="003126D5">
                <w:rPr>
                  <w:rStyle w:val="Hyperlink"/>
                  <w:rFonts w:cstheme="minorHAnsi"/>
                  <w:color w:val="auto"/>
                  <w:szCs w:val="20"/>
                </w:rPr>
                <w:t>echnolog</w:t>
              </w:r>
              <w:r w:rsidR="006279AE" w:rsidRPr="003126D5">
                <w:rPr>
                  <w:rStyle w:val="Hyperlink"/>
                  <w:rFonts w:cstheme="minorHAnsi"/>
                  <w:color w:val="auto"/>
                  <w:szCs w:val="20"/>
                </w:rPr>
                <w:t>ical World</w:t>
              </w:r>
            </w:hyperlink>
          </w:p>
          <w:p w14:paraId="465A932D" w14:textId="77777777" w:rsidR="007227B7" w:rsidRPr="003126D5" w:rsidRDefault="007227B7" w:rsidP="00333888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0A509FD" w14:textId="78A9ABA5" w:rsidR="00333888" w:rsidRDefault="00333888" w:rsidP="00333888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sz w:val="20"/>
                <w:szCs w:val="20"/>
              </w:rPr>
            </w:pPr>
            <w:r w:rsidRPr="003126D5">
              <w:rPr>
                <w:rFonts w:cstheme="minorHAnsi"/>
                <w:b/>
                <w:bCs/>
                <w:sz w:val="20"/>
                <w:szCs w:val="20"/>
              </w:rPr>
              <w:t>Books/Chapters: </w:t>
            </w:r>
          </w:p>
          <w:p w14:paraId="202ABE79" w14:textId="77777777" w:rsidR="00FE1D30" w:rsidRPr="003126D5" w:rsidRDefault="00FE1D30" w:rsidP="00333888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3F7765A" w14:textId="77777777" w:rsidR="00822810" w:rsidRPr="002E40B3" w:rsidRDefault="00822810" w:rsidP="00822810">
            <w:pPr>
              <w:pStyle w:val="ListParagraph"/>
              <w:numPr>
                <w:ilvl w:val="0"/>
                <w:numId w:val="22"/>
              </w:numPr>
              <w:rPr>
                <w:rStyle w:val="Hyperlink"/>
                <w:rFonts w:cstheme="minorHAnsi"/>
                <w:color w:val="auto"/>
                <w:szCs w:val="20"/>
                <w:u w:val="none"/>
              </w:rPr>
            </w:pPr>
            <w:r w:rsidRPr="002E40B3">
              <w:rPr>
                <w:rStyle w:val="Hyperlink"/>
                <w:rFonts w:cstheme="minorHAnsi"/>
                <w:color w:val="auto"/>
                <w:szCs w:val="20"/>
                <w:u w:val="none"/>
              </w:rPr>
              <w:t xml:space="preserve">McKeachie (2002) </w:t>
            </w:r>
            <w:hyperlink r:id="rId18" w:tooltip="https://www.worldcat.org/title/mckeachies-teaching-tips-strategies-research-and-theory-for-college-and-university-teachers/oclc/48384137" w:history="1">
              <w:r w:rsidRPr="00822810">
                <w:rPr>
                  <w:rStyle w:val="Hyperlink"/>
                  <w:rFonts w:cstheme="minorHAnsi"/>
                  <w:color w:val="auto"/>
                  <w:szCs w:val="20"/>
                </w:rPr>
                <w:t>McKeachie's teaching tips</w:t>
              </w:r>
            </w:hyperlink>
            <w:r w:rsidRPr="00822810">
              <w:rPr>
                <w:rStyle w:val="Hyperlink"/>
                <w:rFonts w:cstheme="minorHAnsi"/>
                <w:color w:val="auto"/>
                <w:szCs w:val="20"/>
              </w:rPr>
              <w:t xml:space="preserve"> </w:t>
            </w:r>
            <w:r w:rsidRPr="002E40B3">
              <w:rPr>
                <w:rStyle w:val="Hyperlink"/>
                <w:rFonts w:cstheme="minorHAnsi"/>
                <w:color w:val="auto"/>
                <w:szCs w:val="20"/>
                <w:u w:val="none"/>
              </w:rPr>
              <w:t>ISBN: 0618116494 9780618116492</w:t>
            </w:r>
          </w:p>
          <w:p w14:paraId="67841344" w14:textId="77777777" w:rsidR="00822810" w:rsidRPr="002E40B3" w:rsidRDefault="00822810" w:rsidP="00822810">
            <w:pPr>
              <w:pStyle w:val="ListParagraph"/>
              <w:numPr>
                <w:ilvl w:val="0"/>
                <w:numId w:val="22"/>
              </w:numPr>
              <w:rPr>
                <w:rStyle w:val="Hyperlink"/>
                <w:rFonts w:cstheme="minorHAnsi"/>
                <w:color w:val="auto"/>
                <w:szCs w:val="20"/>
                <w:u w:val="none"/>
              </w:rPr>
            </w:pPr>
            <w:r w:rsidRPr="002E40B3">
              <w:rPr>
                <w:rStyle w:val="Hyperlink"/>
                <w:rFonts w:cstheme="minorHAnsi"/>
                <w:color w:val="auto"/>
                <w:szCs w:val="20"/>
                <w:u w:val="none"/>
              </w:rPr>
              <w:t>Davis (2009)</w:t>
            </w:r>
            <w:r w:rsidRPr="00822810">
              <w:rPr>
                <w:rStyle w:val="Hyperlink"/>
                <w:rFonts w:cstheme="minorHAnsi"/>
                <w:color w:val="auto"/>
                <w:szCs w:val="20"/>
              </w:rPr>
              <w:t xml:space="preserve"> </w:t>
            </w:r>
            <w:hyperlink r:id="rId19" w:tooltip="https://www.worldcat.org/title/tools-for-teaching/oclc/778205815&amp;referer=brief_results" w:history="1">
              <w:r w:rsidRPr="00822810">
                <w:rPr>
                  <w:rStyle w:val="Hyperlink"/>
                  <w:rFonts w:cstheme="minorHAnsi"/>
                  <w:color w:val="auto"/>
                  <w:szCs w:val="20"/>
                </w:rPr>
                <w:t>Tools for teaching</w:t>
              </w:r>
            </w:hyperlink>
            <w:r w:rsidRPr="00822810">
              <w:rPr>
                <w:rStyle w:val="Hyperlink"/>
                <w:rFonts w:cstheme="minorHAnsi"/>
                <w:color w:val="auto"/>
                <w:szCs w:val="20"/>
              </w:rPr>
              <w:t xml:space="preserve"> </w:t>
            </w:r>
            <w:r w:rsidRPr="002E40B3">
              <w:rPr>
                <w:rStyle w:val="Hyperlink"/>
                <w:rFonts w:cstheme="minorHAnsi"/>
                <w:color w:val="auto"/>
                <w:szCs w:val="20"/>
                <w:u w:val="none"/>
              </w:rPr>
              <w:t>ISBN: 1282237306 9781282237308</w:t>
            </w:r>
          </w:p>
          <w:p w14:paraId="50E3F6DD" w14:textId="77777777" w:rsidR="00822810" w:rsidRPr="00822810" w:rsidRDefault="00822810" w:rsidP="00822810">
            <w:pPr>
              <w:pStyle w:val="ListParagraph"/>
              <w:numPr>
                <w:ilvl w:val="0"/>
                <w:numId w:val="22"/>
              </w:numPr>
              <w:rPr>
                <w:rStyle w:val="Hyperlink"/>
                <w:rFonts w:cstheme="minorHAnsi"/>
                <w:color w:val="auto"/>
                <w:szCs w:val="20"/>
              </w:rPr>
            </w:pPr>
            <w:r w:rsidRPr="002E40B3">
              <w:rPr>
                <w:rStyle w:val="Hyperlink"/>
                <w:rFonts w:cstheme="minorHAnsi"/>
                <w:color w:val="auto"/>
                <w:szCs w:val="20"/>
                <w:u w:val="none"/>
              </w:rPr>
              <w:t>Palmer (2017)</w:t>
            </w:r>
            <w:r w:rsidRPr="00822810">
              <w:rPr>
                <w:rStyle w:val="Hyperlink"/>
                <w:rFonts w:cstheme="minorHAnsi"/>
                <w:color w:val="auto"/>
                <w:szCs w:val="20"/>
              </w:rPr>
              <w:t> </w:t>
            </w:r>
            <w:hyperlink r:id="rId20" w:tooltip="https://www.worldcat.org/title/courage-to-teach-guide-for-reflection-and-renewal/oclc/1063541461&amp;referer=brief_results" w:history="1">
              <w:r w:rsidRPr="00822810">
                <w:rPr>
                  <w:rStyle w:val="Hyperlink"/>
                  <w:rFonts w:cstheme="minorHAnsi"/>
                  <w:color w:val="auto"/>
                  <w:szCs w:val="20"/>
                </w:rPr>
                <w:t>The courage to teach guide for reflection and renewal</w:t>
              </w:r>
            </w:hyperlink>
            <w:r w:rsidRPr="00822810">
              <w:rPr>
                <w:rStyle w:val="Hyperlink"/>
                <w:rFonts w:cstheme="minorHAnsi"/>
                <w:color w:val="auto"/>
                <w:szCs w:val="20"/>
              </w:rPr>
              <w:t xml:space="preserve"> </w:t>
            </w:r>
            <w:r w:rsidRPr="002E40B3">
              <w:rPr>
                <w:rStyle w:val="Hyperlink"/>
                <w:rFonts w:cstheme="minorHAnsi"/>
                <w:color w:val="auto"/>
                <w:szCs w:val="20"/>
                <w:u w:val="none"/>
              </w:rPr>
              <w:t>ISBN: 9781119434818 1119434815</w:t>
            </w:r>
          </w:p>
          <w:p w14:paraId="548249FC" w14:textId="77777777" w:rsidR="00822810" w:rsidRPr="002E40B3" w:rsidRDefault="00822810" w:rsidP="00822810">
            <w:pPr>
              <w:pStyle w:val="ListParagraph"/>
              <w:numPr>
                <w:ilvl w:val="0"/>
                <w:numId w:val="22"/>
              </w:numPr>
              <w:rPr>
                <w:rStyle w:val="Hyperlink"/>
                <w:rFonts w:cstheme="minorHAnsi"/>
                <w:color w:val="auto"/>
                <w:szCs w:val="20"/>
                <w:u w:val="none"/>
              </w:rPr>
            </w:pPr>
            <w:r w:rsidRPr="002E40B3">
              <w:rPr>
                <w:rStyle w:val="Hyperlink"/>
                <w:rFonts w:cstheme="minorHAnsi"/>
                <w:color w:val="auto"/>
                <w:szCs w:val="20"/>
                <w:u w:val="none"/>
              </w:rPr>
              <w:t>Bain (2011)</w:t>
            </w:r>
            <w:r w:rsidRPr="00822810">
              <w:rPr>
                <w:rStyle w:val="Hyperlink"/>
                <w:rFonts w:cstheme="minorHAnsi"/>
                <w:color w:val="auto"/>
                <w:szCs w:val="20"/>
              </w:rPr>
              <w:t> </w:t>
            </w:r>
            <w:hyperlink r:id="rId21" w:tooltip="https://www.worldcat.org/title/what-the-best-college-teachers-do/oclc/1041187421&amp;referer=brief_results" w:history="1">
              <w:r w:rsidRPr="00822810">
                <w:rPr>
                  <w:rStyle w:val="Hyperlink"/>
                  <w:rFonts w:cstheme="minorHAnsi"/>
                  <w:color w:val="auto"/>
                  <w:szCs w:val="20"/>
                </w:rPr>
                <w:t>What the best college teachers do</w:t>
              </w:r>
            </w:hyperlink>
            <w:r w:rsidRPr="00822810">
              <w:rPr>
                <w:rStyle w:val="Hyperlink"/>
                <w:rFonts w:cstheme="minorHAnsi"/>
                <w:color w:val="auto"/>
                <w:szCs w:val="20"/>
              </w:rPr>
              <w:t xml:space="preserve"> </w:t>
            </w:r>
            <w:r w:rsidRPr="002E40B3">
              <w:rPr>
                <w:rStyle w:val="Hyperlink"/>
                <w:rFonts w:cstheme="minorHAnsi"/>
                <w:color w:val="auto"/>
                <w:szCs w:val="20"/>
                <w:u w:val="none"/>
              </w:rPr>
              <w:t>ISBN: 9780674065543 0674065549</w:t>
            </w:r>
          </w:p>
          <w:p w14:paraId="255D3040" w14:textId="77777777" w:rsidR="00822810" w:rsidRPr="00822810" w:rsidRDefault="00822810" w:rsidP="00822810">
            <w:pPr>
              <w:pStyle w:val="ListParagraph"/>
              <w:numPr>
                <w:ilvl w:val="0"/>
                <w:numId w:val="22"/>
              </w:numPr>
              <w:rPr>
                <w:rStyle w:val="Hyperlink"/>
                <w:rFonts w:cstheme="minorHAnsi"/>
                <w:color w:val="auto"/>
                <w:szCs w:val="20"/>
              </w:rPr>
            </w:pPr>
            <w:r w:rsidRPr="002E40B3">
              <w:rPr>
                <w:rStyle w:val="Hyperlink"/>
                <w:rFonts w:cstheme="minorHAnsi"/>
                <w:color w:val="auto"/>
                <w:szCs w:val="20"/>
                <w:u w:val="none"/>
              </w:rPr>
              <w:t>Lang (2016)</w:t>
            </w:r>
            <w:r w:rsidRPr="00822810">
              <w:rPr>
                <w:rStyle w:val="Hyperlink"/>
                <w:rFonts w:cstheme="minorHAnsi"/>
                <w:color w:val="auto"/>
                <w:szCs w:val="20"/>
              </w:rPr>
              <w:t> </w:t>
            </w:r>
            <w:hyperlink r:id="rId22" w:tooltip="https://www.worldcat.org/title/small-teaching-everyday-lessons-from-the-science-of-learning/oclc/1002921284&amp;referer=brief_results" w:history="1">
              <w:r w:rsidRPr="00822810">
                <w:rPr>
                  <w:rStyle w:val="Hyperlink"/>
                  <w:rFonts w:cstheme="minorHAnsi"/>
                  <w:color w:val="auto"/>
                  <w:szCs w:val="20"/>
                </w:rPr>
                <w:t>Small teaching: Everyday lessons from the science of learning</w:t>
              </w:r>
            </w:hyperlink>
            <w:r w:rsidRPr="00822810">
              <w:rPr>
                <w:rStyle w:val="Hyperlink"/>
                <w:rFonts w:cstheme="minorHAnsi"/>
                <w:color w:val="auto"/>
                <w:szCs w:val="20"/>
              </w:rPr>
              <w:t xml:space="preserve"> </w:t>
            </w:r>
            <w:r w:rsidRPr="002E40B3">
              <w:rPr>
                <w:rStyle w:val="Hyperlink"/>
                <w:rFonts w:cstheme="minorHAnsi"/>
                <w:color w:val="auto"/>
                <w:szCs w:val="20"/>
                <w:u w:val="none"/>
              </w:rPr>
              <w:t>ISBN: 1118944496 9781118944493</w:t>
            </w:r>
          </w:p>
          <w:p w14:paraId="0310C9B7" w14:textId="77777777" w:rsidR="00822810" w:rsidRPr="00822810" w:rsidRDefault="00822810" w:rsidP="00822810">
            <w:pPr>
              <w:pStyle w:val="ListParagraph"/>
              <w:numPr>
                <w:ilvl w:val="0"/>
                <w:numId w:val="22"/>
              </w:numPr>
              <w:rPr>
                <w:rStyle w:val="Hyperlink"/>
                <w:rFonts w:cstheme="minorHAnsi"/>
                <w:color w:val="auto"/>
                <w:szCs w:val="20"/>
              </w:rPr>
            </w:pPr>
            <w:r w:rsidRPr="002E40B3">
              <w:rPr>
                <w:rStyle w:val="Hyperlink"/>
                <w:rFonts w:cstheme="minorHAnsi"/>
                <w:color w:val="auto"/>
                <w:szCs w:val="20"/>
                <w:u w:val="none"/>
              </w:rPr>
              <w:t>Fink (2013)</w:t>
            </w:r>
            <w:r w:rsidRPr="00822810">
              <w:rPr>
                <w:rStyle w:val="Hyperlink"/>
                <w:rFonts w:cstheme="minorHAnsi"/>
                <w:color w:val="auto"/>
                <w:szCs w:val="20"/>
              </w:rPr>
              <w:t> </w:t>
            </w:r>
            <w:hyperlink r:id="rId23" w:tooltip="https://www.worldcat.org/title/creating-significant-learning-experiences-revised-and-updated-an-integrated-approach-to-designing-college-courses/oclc/833048690&amp;referer=brief_results" w:history="1">
              <w:r w:rsidRPr="00822810">
                <w:rPr>
                  <w:rStyle w:val="Hyperlink"/>
                  <w:rFonts w:cstheme="minorHAnsi"/>
                  <w:color w:val="auto"/>
                  <w:szCs w:val="20"/>
                </w:rPr>
                <w:t>Creating significant learning experiences</w:t>
              </w:r>
            </w:hyperlink>
            <w:r w:rsidRPr="00822810">
              <w:rPr>
                <w:rStyle w:val="Hyperlink"/>
                <w:rFonts w:cstheme="minorHAnsi"/>
                <w:color w:val="auto"/>
                <w:szCs w:val="20"/>
              </w:rPr>
              <w:t xml:space="preserve"> ISBN: 9781118124253 1118124251</w:t>
            </w:r>
          </w:p>
          <w:p w14:paraId="22E5206C" w14:textId="77777777" w:rsidR="007227B7" w:rsidRPr="003126D5" w:rsidRDefault="007227B7" w:rsidP="003E7585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36A8B37" w14:textId="77777777" w:rsidR="0050608E" w:rsidRDefault="0050608E" w:rsidP="003E7585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018D395" w14:textId="76A21773" w:rsidR="003E7585" w:rsidRDefault="003E7585" w:rsidP="003E7585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sz w:val="20"/>
                <w:szCs w:val="20"/>
              </w:rPr>
            </w:pPr>
            <w:r w:rsidRPr="003126D5">
              <w:rPr>
                <w:rFonts w:cstheme="minorHAnsi"/>
                <w:b/>
                <w:bCs/>
                <w:sz w:val="20"/>
                <w:szCs w:val="20"/>
              </w:rPr>
              <w:t>Syllabus Development: </w:t>
            </w:r>
          </w:p>
          <w:p w14:paraId="3C6052F4" w14:textId="77777777" w:rsidR="00EF6DDC" w:rsidRPr="003126D5" w:rsidRDefault="00EF6DDC" w:rsidP="003E7585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379DAE4" w14:textId="0019E3A2" w:rsidR="003E7585" w:rsidRPr="003126D5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24" w:history="1">
              <w:r w:rsidR="007227B7" w:rsidRPr="003126D5">
                <w:rPr>
                  <w:rStyle w:val="Hyperlink"/>
                  <w:color w:val="auto"/>
                </w:rPr>
                <w:t>Faculty Focus (Syllabus)</w:t>
              </w:r>
            </w:hyperlink>
            <w:r w:rsidR="007227B7" w:rsidRPr="003126D5">
              <w:rPr>
                <w:rFonts w:cstheme="minorHAnsi"/>
                <w:szCs w:val="20"/>
              </w:rPr>
              <w:t xml:space="preserve"> </w:t>
            </w:r>
          </w:p>
          <w:p w14:paraId="44CF158D" w14:textId="2072CEB0" w:rsidR="003E7585" w:rsidRPr="003126D5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25" w:history="1">
              <w:r w:rsidR="003E7585" w:rsidRPr="003126D5">
                <w:rPr>
                  <w:rStyle w:val="Hyperlink"/>
                  <w:rFonts w:cstheme="minorHAnsi"/>
                  <w:color w:val="auto"/>
                  <w:szCs w:val="20"/>
                </w:rPr>
                <w:t>Designing a Course Syllabus: A Learning-Centered Approach</w:t>
              </w:r>
            </w:hyperlink>
            <w:r w:rsidR="003E7585" w:rsidRPr="003126D5">
              <w:rPr>
                <w:rFonts w:cstheme="minorHAnsi"/>
                <w:szCs w:val="20"/>
              </w:rPr>
              <w:t xml:space="preserve"> </w:t>
            </w:r>
          </w:p>
          <w:p w14:paraId="193FB12B" w14:textId="4F6D67AE" w:rsidR="007227B7" w:rsidRPr="00FE1D30" w:rsidRDefault="00AC0198" w:rsidP="007B584D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b/>
                <w:bCs/>
                <w:color w:val="000000"/>
                <w:szCs w:val="20"/>
              </w:rPr>
            </w:pPr>
            <w:hyperlink r:id="rId26" w:history="1">
              <w:r w:rsidR="003E7585" w:rsidRPr="00FE1D30">
                <w:rPr>
                  <w:rStyle w:val="Hyperlink"/>
                  <w:rFonts w:cstheme="minorHAnsi"/>
                  <w:color w:val="auto"/>
                  <w:szCs w:val="20"/>
                  <w:shd w:val="clear" w:color="auto" w:fill="FFFFFF"/>
                </w:rPr>
                <w:t>UDL Syllabus Rubric</w:t>
              </w:r>
            </w:hyperlink>
            <w:r w:rsidR="003E7585" w:rsidRPr="00FE1D30">
              <w:rPr>
                <w:rFonts w:cstheme="minorHAnsi"/>
                <w:szCs w:val="20"/>
                <w:shd w:val="clear" w:color="auto" w:fill="FFFFFF"/>
              </w:rPr>
              <w:t xml:space="preserve"> </w:t>
            </w:r>
          </w:p>
          <w:p w14:paraId="315CED4E" w14:textId="77777777" w:rsidR="007227B7" w:rsidRDefault="007227B7" w:rsidP="003E7585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  <w:p w14:paraId="12E4E477" w14:textId="448D4F1F" w:rsidR="003E7585" w:rsidRDefault="003E7585" w:rsidP="003E7585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E7585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Instructional Objectives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:</w:t>
            </w:r>
          </w:p>
          <w:p w14:paraId="7C213CD0" w14:textId="77777777" w:rsidR="00EA7966" w:rsidRPr="003E7585" w:rsidRDefault="00EA7966" w:rsidP="003E7585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21D6B51" w14:textId="7901F417" w:rsidR="003E7585" w:rsidRPr="00175EEF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27" w:history="1">
              <w:r w:rsidR="003E7585" w:rsidRPr="00175EEF">
                <w:rPr>
                  <w:rStyle w:val="Hyperlink"/>
                  <w:rFonts w:cstheme="minorHAnsi"/>
                  <w:color w:val="auto"/>
                  <w:szCs w:val="20"/>
                </w:rPr>
                <w:t xml:space="preserve">Tips for writing </w:t>
              </w:r>
              <w:r w:rsidR="00CA777D" w:rsidRPr="00175EEF">
                <w:rPr>
                  <w:rStyle w:val="Hyperlink"/>
                  <w:rFonts w:cstheme="minorHAnsi"/>
                  <w:color w:val="auto"/>
                  <w:szCs w:val="20"/>
                </w:rPr>
                <w:t>Meaningful</w:t>
              </w:r>
              <w:r w:rsidR="00A04C8C" w:rsidRPr="00175EEF">
                <w:rPr>
                  <w:rStyle w:val="Hyperlink"/>
                  <w:rFonts w:cstheme="minorHAnsi"/>
                  <w:color w:val="auto"/>
                  <w:szCs w:val="20"/>
                </w:rPr>
                <w:t xml:space="preserve"> Student Learning Outcomes</w:t>
              </w:r>
              <w:r w:rsidR="005927A7" w:rsidRPr="00175EEF">
                <w:rPr>
                  <w:rStyle w:val="Hyperlink"/>
                  <w:rFonts w:cstheme="minorHAnsi"/>
                  <w:color w:val="auto"/>
                  <w:szCs w:val="20"/>
                </w:rPr>
                <w:t>/O</w:t>
              </w:r>
              <w:r w:rsidR="003E7585" w:rsidRPr="00175EEF">
                <w:rPr>
                  <w:rStyle w:val="Hyperlink"/>
                  <w:rFonts w:cstheme="minorHAnsi"/>
                  <w:color w:val="auto"/>
                  <w:szCs w:val="20"/>
                </w:rPr>
                <w:t>bjectives</w:t>
              </w:r>
            </w:hyperlink>
            <w:r w:rsidR="005927A7" w:rsidRPr="00175EEF">
              <w:rPr>
                <w:rFonts w:cstheme="minorHAnsi"/>
                <w:szCs w:val="20"/>
              </w:rPr>
              <w:t xml:space="preserve"> </w:t>
            </w:r>
          </w:p>
          <w:p w14:paraId="6DAAE434" w14:textId="725E0255" w:rsidR="003E7585" w:rsidRPr="009A364B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28" w:history="1">
              <w:r w:rsidR="003E7585" w:rsidRPr="009A364B">
                <w:rPr>
                  <w:rFonts w:cstheme="minorHAnsi"/>
                  <w:szCs w:val="20"/>
                  <w:u w:val="single"/>
                </w:rPr>
                <w:t xml:space="preserve"> Flip Book</w:t>
              </w:r>
            </w:hyperlink>
            <w:r w:rsidR="003E7585" w:rsidRPr="009A364B">
              <w:rPr>
                <w:rFonts w:cstheme="minorHAnsi"/>
                <w:szCs w:val="20"/>
              </w:rPr>
              <w:t xml:space="preserve"> and</w:t>
            </w:r>
            <w:hyperlink r:id="rId29" w:history="1">
              <w:r w:rsidR="003E7585" w:rsidRPr="009A364B">
                <w:rPr>
                  <w:rFonts w:cstheme="minorHAnsi"/>
                  <w:szCs w:val="20"/>
                  <w:u w:val="single"/>
                </w:rPr>
                <w:t xml:space="preserve"> Flip Book, Too</w:t>
              </w:r>
            </w:hyperlink>
            <w:r w:rsidR="003E7585" w:rsidRPr="009A364B">
              <w:rPr>
                <w:rFonts w:cstheme="minorHAnsi"/>
                <w:szCs w:val="20"/>
              </w:rPr>
              <w:t> </w:t>
            </w:r>
          </w:p>
          <w:p w14:paraId="5001A0BE" w14:textId="0504FEE2" w:rsidR="003E7585" w:rsidRPr="009A364B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30" w:history="1">
              <w:r w:rsidR="00577C29" w:rsidRPr="009A364B">
                <w:rPr>
                  <w:rStyle w:val="Hyperlink"/>
                  <w:rFonts w:cstheme="minorHAnsi"/>
                  <w:color w:val="auto"/>
                  <w:szCs w:val="20"/>
                </w:rPr>
                <w:t>Differentiator</w:t>
              </w:r>
            </w:hyperlink>
          </w:p>
          <w:p w14:paraId="69806A9E" w14:textId="410EF4EB" w:rsidR="003E7585" w:rsidRPr="009A364B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31" w:history="1">
              <w:r w:rsidR="003E7585" w:rsidRPr="009A364B">
                <w:rPr>
                  <w:rStyle w:val="Hyperlink"/>
                  <w:rFonts w:cstheme="minorHAnsi"/>
                  <w:color w:val="auto"/>
                  <w:szCs w:val="20"/>
                </w:rPr>
                <w:t>Revision of Bloom's Taxonomy</w:t>
              </w:r>
            </w:hyperlink>
            <w:r w:rsidR="003E7585" w:rsidRPr="009A364B">
              <w:rPr>
                <w:rFonts w:cstheme="minorHAnsi"/>
                <w:szCs w:val="20"/>
              </w:rPr>
              <w:t xml:space="preserve"> </w:t>
            </w:r>
          </w:p>
          <w:p w14:paraId="7E87282E" w14:textId="07008D67" w:rsidR="003E7585" w:rsidRPr="009A364B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32" w:history="1">
              <w:r w:rsidR="003E7585" w:rsidRPr="009A364B">
                <w:rPr>
                  <w:rStyle w:val="Hyperlink"/>
                  <w:rFonts w:cstheme="minorHAnsi"/>
                  <w:color w:val="auto"/>
                  <w:szCs w:val="20"/>
                </w:rPr>
                <w:t>Digital taxonomy</w:t>
              </w:r>
            </w:hyperlink>
            <w:r w:rsidR="004415CD" w:rsidRPr="009A364B">
              <w:rPr>
                <w:rFonts w:cstheme="minorHAnsi"/>
                <w:szCs w:val="20"/>
              </w:rPr>
              <w:t xml:space="preserve"> </w:t>
            </w:r>
          </w:p>
          <w:p w14:paraId="221D656C" w14:textId="35CD64E6" w:rsidR="003E7585" w:rsidRPr="009A364B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33" w:history="1">
              <w:r w:rsidR="003E7585" w:rsidRPr="009A364B">
                <w:rPr>
                  <w:rStyle w:val="Hyperlink"/>
                  <w:rFonts w:cstheme="minorHAnsi"/>
                  <w:color w:val="auto"/>
                  <w:szCs w:val="20"/>
                </w:rPr>
                <w:t>Radio James online digital objective builder</w:t>
              </w:r>
            </w:hyperlink>
            <w:r w:rsidR="003E7585" w:rsidRPr="009A364B">
              <w:rPr>
                <w:rFonts w:cstheme="minorHAnsi"/>
                <w:szCs w:val="20"/>
              </w:rPr>
              <w:t xml:space="preserve"> </w:t>
            </w:r>
          </w:p>
          <w:p w14:paraId="5CC8ABB0" w14:textId="565B3C45" w:rsidR="003E7585" w:rsidRDefault="003E7585" w:rsidP="003E7585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sz w:val="20"/>
                <w:szCs w:val="20"/>
              </w:rPr>
            </w:pPr>
            <w:r w:rsidRPr="009A364B">
              <w:rPr>
                <w:rFonts w:cstheme="minorHAnsi"/>
                <w:b/>
                <w:bCs/>
                <w:sz w:val="20"/>
                <w:szCs w:val="20"/>
              </w:rPr>
              <w:t>Rubric Resources:</w:t>
            </w:r>
          </w:p>
          <w:p w14:paraId="052416E9" w14:textId="77777777" w:rsidR="00EF6DDC" w:rsidRPr="009A364B" w:rsidRDefault="00EF6DDC" w:rsidP="003E7585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96F5568" w14:textId="408DBC7A" w:rsidR="003E7585" w:rsidRPr="009A364B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34" w:history="1">
              <w:r w:rsidR="0052468B" w:rsidRPr="009A364B">
                <w:rPr>
                  <w:rStyle w:val="Hyperlink"/>
                  <w:color w:val="auto"/>
                </w:rPr>
                <w:t>Faculty Focus (Rubrics)</w:t>
              </w:r>
            </w:hyperlink>
            <w:r w:rsidR="0052468B" w:rsidRPr="009A364B">
              <w:t xml:space="preserve"> </w:t>
            </w:r>
          </w:p>
          <w:p w14:paraId="5F2C41C8" w14:textId="77777777" w:rsidR="003D1B71" w:rsidRDefault="001625AE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Blogs and Social Media Resources</w:t>
            </w:r>
          </w:p>
          <w:p w14:paraId="3FE48F0A" w14:textId="77777777" w:rsidR="0038306A" w:rsidRPr="00547664" w:rsidRDefault="0038306A" w:rsidP="0038306A">
            <w:pPr>
              <w:rPr>
                <w:rFonts w:ascii="Calibri" w:hAnsi="Calibri" w:cs="Calibri"/>
              </w:rPr>
            </w:pPr>
            <w:r w:rsidRPr="00547664">
              <w:rPr>
                <w:rFonts w:ascii="Calibri" w:hAnsi="Calibri" w:cs="Calibri"/>
              </w:rPr>
              <w:t xml:space="preserve">The following </w:t>
            </w:r>
            <w:r w:rsidR="001625AE" w:rsidRPr="00547664">
              <w:rPr>
                <w:rFonts w:ascii="Calibri" w:hAnsi="Calibri" w:cs="Calibri"/>
              </w:rPr>
              <w:t xml:space="preserve">blog and social media sites which </w:t>
            </w:r>
            <w:r w:rsidRPr="00547664">
              <w:rPr>
                <w:rFonts w:ascii="Calibri" w:hAnsi="Calibri" w:cs="Calibri"/>
              </w:rPr>
              <w:t>discuss various teaching tools that can be used for classroom instruction:</w:t>
            </w:r>
          </w:p>
          <w:p w14:paraId="2356EF18" w14:textId="77777777" w:rsidR="00EF6DDC" w:rsidRDefault="00EF6DDC" w:rsidP="0038306A">
            <w:pPr>
              <w:rPr>
                <w:rFonts w:ascii="Calibri" w:hAnsi="Calibri" w:cs="Calibri"/>
                <w:b/>
                <w:bCs/>
              </w:rPr>
            </w:pPr>
          </w:p>
          <w:p w14:paraId="3E50565D" w14:textId="548F9513" w:rsidR="001625AE" w:rsidRPr="00547664" w:rsidRDefault="001625AE" w:rsidP="0038306A">
            <w:pPr>
              <w:rPr>
                <w:rFonts w:ascii="Calibri" w:hAnsi="Calibri" w:cs="Calibri"/>
                <w:b/>
                <w:bCs/>
              </w:rPr>
            </w:pPr>
            <w:r w:rsidRPr="00547664">
              <w:rPr>
                <w:rFonts w:ascii="Calibri" w:hAnsi="Calibri" w:cs="Calibri"/>
                <w:b/>
                <w:bCs/>
              </w:rPr>
              <w:t>Blogs:</w:t>
            </w:r>
          </w:p>
          <w:p w14:paraId="2B0DFE8F" w14:textId="27350C71" w:rsidR="001625AE" w:rsidRPr="00547664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35" w:history="1">
              <w:r w:rsidR="001625AE" w:rsidRPr="00547664">
                <w:rPr>
                  <w:rStyle w:val="Hyperlink"/>
                  <w:rFonts w:cstheme="minorHAnsi"/>
                  <w:color w:val="auto"/>
                  <w:szCs w:val="20"/>
                </w:rPr>
                <w:t>Cult of Pedagogy</w:t>
              </w:r>
            </w:hyperlink>
            <w:r w:rsidR="001625AE" w:rsidRPr="00547664">
              <w:rPr>
                <w:rFonts w:cstheme="minorHAnsi"/>
                <w:szCs w:val="20"/>
              </w:rPr>
              <w:t> </w:t>
            </w:r>
          </w:p>
          <w:p w14:paraId="52EB8672" w14:textId="7B3560DC" w:rsidR="001625AE" w:rsidRPr="00547664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36" w:history="1">
              <w:r w:rsidR="001625AE" w:rsidRPr="00547664">
                <w:rPr>
                  <w:rStyle w:val="Hyperlink"/>
                  <w:rFonts w:cstheme="minorHAnsi"/>
                  <w:color w:val="auto"/>
                  <w:szCs w:val="20"/>
                </w:rPr>
                <w:t>Edutopia</w:t>
              </w:r>
            </w:hyperlink>
          </w:p>
          <w:p w14:paraId="30919CBB" w14:textId="24AAA798" w:rsidR="001625AE" w:rsidRPr="00547664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37" w:history="1">
              <w:r w:rsidR="001625AE" w:rsidRPr="00547664">
                <w:rPr>
                  <w:rStyle w:val="Hyperlink"/>
                  <w:color w:val="auto"/>
                </w:rPr>
                <w:t>We are Teachers</w:t>
              </w:r>
            </w:hyperlink>
          </w:p>
          <w:p w14:paraId="5D367930" w14:textId="3E73B075" w:rsidR="001625AE" w:rsidRPr="00547664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38" w:history="1">
              <w:r w:rsidR="001625AE" w:rsidRPr="00547664">
                <w:rPr>
                  <w:rStyle w:val="Hyperlink"/>
                  <w:color w:val="auto"/>
                </w:rPr>
                <w:t>MindshiftKQED</w:t>
              </w:r>
            </w:hyperlink>
            <w:r w:rsidR="001625AE" w:rsidRPr="00547664">
              <w:t xml:space="preserve"> </w:t>
            </w:r>
          </w:p>
          <w:p w14:paraId="0FB4F42F" w14:textId="26C09127" w:rsidR="001625AE" w:rsidRPr="00EA7966" w:rsidRDefault="001625AE" w:rsidP="00126D55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r w:rsidRPr="00EA7966">
              <w:rPr>
                <w:rFonts w:cstheme="minorHAnsi"/>
                <w:szCs w:val="20"/>
              </w:rPr>
              <w:t>Twitter:</w:t>
            </w:r>
            <w:r w:rsidR="00CE493B" w:rsidRPr="00EA7966">
              <w:rPr>
                <w:rFonts w:cstheme="minorHAnsi"/>
                <w:szCs w:val="20"/>
              </w:rPr>
              <w:t xml:space="preserve"> </w:t>
            </w:r>
            <w:r w:rsidRPr="00EA7966">
              <w:rPr>
                <w:rFonts w:cstheme="minorHAnsi"/>
                <w:szCs w:val="20"/>
              </w:rPr>
              <w:t>@MindShiftKQED</w:t>
            </w:r>
          </w:p>
          <w:p w14:paraId="2C0871D6" w14:textId="77777777" w:rsidR="001625AE" w:rsidRPr="00547664" w:rsidRDefault="00CE493B" w:rsidP="001625AE">
            <w:pPr>
              <w:widowControl/>
              <w:autoSpaceDE/>
              <w:autoSpaceDN/>
              <w:adjustRightInd/>
              <w:rPr>
                <w:rFonts w:cstheme="minorHAnsi"/>
                <w:sz w:val="20"/>
                <w:szCs w:val="20"/>
              </w:rPr>
            </w:pPr>
            <w:r w:rsidRPr="00547664">
              <w:rPr>
                <w:rFonts w:cstheme="minorHAnsi"/>
                <w:sz w:val="20"/>
                <w:szCs w:val="20"/>
              </w:rPr>
              <w:t xml:space="preserve">                   </w:t>
            </w:r>
            <w:r w:rsidR="001625AE" w:rsidRPr="00547664">
              <w:rPr>
                <w:rFonts w:cstheme="minorHAnsi"/>
                <w:sz w:val="20"/>
                <w:szCs w:val="20"/>
              </w:rPr>
              <w:t>@edutopia</w:t>
            </w:r>
          </w:p>
          <w:p w14:paraId="5B03F283" w14:textId="77777777" w:rsidR="001625AE" w:rsidRPr="00547664" w:rsidRDefault="00CE493B" w:rsidP="001625AE">
            <w:pPr>
              <w:widowControl/>
              <w:autoSpaceDE/>
              <w:autoSpaceDN/>
              <w:adjustRightInd/>
              <w:rPr>
                <w:rFonts w:cstheme="minorHAnsi"/>
                <w:sz w:val="20"/>
                <w:szCs w:val="20"/>
              </w:rPr>
            </w:pPr>
            <w:r w:rsidRPr="00547664">
              <w:rPr>
                <w:rFonts w:cstheme="minorHAnsi"/>
                <w:sz w:val="20"/>
                <w:szCs w:val="20"/>
              </w:rPr>
              <w:t xml:space="preserve">                   </w:t>
            </w:r>
            <w:r w:rsidR="001625AE" w:rsidRPr="00547664">
              <w:rPr>
                <w:rFonts w:cstheme="minorHAnsi"/>
                <w:sz w:val="20"/>
                <w:szCs w:val="20"/>
              </w:rPr>
              <w:t>@WeAreTeachers</w:t>
            </w:r>
          </w:p>
          <w:p w14:paraId="7586D89D" w14:textId="77777777" w:rsidR="00EF6DDC" w:rsidRDefault="00EF6DDC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</w:p>
          <w:p w14:paraId="5BE2A530" w14:textId="77777777" w:rsidR="00EF6DDC" w:rsidRDefault="00EF6DDC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</w:p>
          <w:p w14:paraId="03916A3F" w14:textId="77777777" w:rsidR="00EF6DDC" w:rsidRDefault="00EF6DDC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</w:p>
          <w:p w14:paraId="417B6847" w14:textId="20E81C46" w:rsidR="003D1B71" w:rsidRPr="00E572D6" w:rsidRDefault="00FB1734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lastRenderedPageBreak/>
              <w:t>Scholarship Tools</w:t>
            </w:r>
          </w:p>
          <w:p w14:paraId="365C39B8" w14:textId="77777777" w:rsidR="00DC4293" w:rsidRPr="00547664" w:rsidRDefault="0038306A" w:rsidP="00AC6C7E">
            <w:pPr>
              <w:rPr>
                <w:rFonts w:ascii="Calibri" w:hAnsi="Calibri" w:cs="Calibri"/>
              </w:rPr>
            </w:pPr>
            <w:r w:rsidRPr="00547664">
              <w:rPr>
                <w:rFonts w:ascii="Calibri" w:hAnsi="Calibri" w:cs="Calibri"/>
              </w:rPr>
              <w:t xml:space="preserve">The following resources and links discuss how to approach and navigate scholarship and research: </w:t>
            </w:r>
          </w:p>
          <w:p w14:paraId="29677F9B" w14:textId="77777777" w:rsidR="004E62D3" w:rsidRDefault="004E62D3" w:rsidP="00DC4293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  <w:p w14:paraId="696BA14F" w14:textId="77777777" w:rsidR="0050608E" w:rsidRPr="00547664" w:rsidRDefault="0050608E" w:rsidP="0050608E">
            <w:pPr>
              <w:widowControl/>
              <w:shd w:val="clear" w:color="auto" w:fill="FFFFFF"/>
              <w:autoSpaceDE/>
              <w:autoSpaceDN/>
              <w:adjustRightInd/>
              <w:rPr>
                <w:rFonts w:cstheme="minorHAnsi"/>
                <w:sz w:val="20"/>
                <w:szCs w:val="20"/>
              </w:rPr>
            </w:pPr>
            <w:r w:rsidRPr="00547664">
              <w:rPr>
                <w:rFonts w:cstheme="minorHAnsi"/>
                <w:b/>
                <w:bCs/>
                <w:sz w:val="20"/>
                <w:szCs w:val="20"/>
              </w:rPr>
              <w:t>Improvement in professional writing</w:t>
            </w:r>
            <w:r w:rsidRPr="00547664">
              <w:rPr>
                <w:rFonts w:cstheme="minorHAnsi"/>
                <w:sz w:val="20"/>
                <w:szCs w:val="20"/>
              </w:rPr>
              <w:t>:</w:t>
            </w:r>
          </w:p>
          <w:p w14:paraId="611835DB" w14:textId="77777777" w:rsidR="0050608E" w:rsidRPr="00547664" w:rsidRDefault="00AC0198" w:rsidP="0050608E">
            <w:pPr>
              <w:pStyle w:val="ListParagraph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39" w:history="1">
              <w:r w:rsidR="0050608E" w:rsidRPr="00547664">
                <w:rPr>
                  <w:rStyle w:val="Hyperlink"/>
                  <w:rFonts w:cstheme="minorHAnsi"/>
                  <w:color w:val="auto"/>
                  <w:szCs w:val="20"/>
                </w:rPr>
                <w:t>Writing in the Sciences course</w:t>
              </w:r>
            </w:hyperlink>
          </w:p>
          <w:p w14:paraId="27115D93" w14:textId="613622A1" w:rsidR="004E62D3" w:rsidRPr="0050608E" w:rsidRDefault="00AC0198" w:rsidP="00DC4293">
            <w:pPr>
              <w:pStyle w:val="ListParagraph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40" w:history="1">
              <w:r w:rsidR="0050608E" w:rsidRPr="00547664">
                <w:rPr>
                  <w:rFonts w:cstheme="minorHAnsi"/>
                  <w:szCs w:val="20"/>
                  <w:u w:val="single"/>
                </w:rPr>
                <w:t>Writing for Professional Journals</w:t>
              </w:r>
            </w:hyperlink>
          </w:p>
          <w:p w14:paraId="0045B9D2" w14:textId="77777777" w:rsidR="004E62D3" w:rsidRDefault="004E62D3" w:rsidP="00DC4293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  <w:p w14:paraId="39079249" w14:textId="603F87B3" w:rsidR="00DC4293" w:rsidRPr="00DC4293" w:rsidRDefault="00DC4293" w:rsidP="00DC4293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sz w:val="20"/>
                <w:szCs w:val="20"/>
              </w:rPr>
            </w:pPr>
            <w:r w:rsidRPr="00DC4293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Promotion and Tenure:</w:t>
            </w:r>
          </w:p>
          <w:p w14:paraId="7283D5DB" w14:textId="42EAF38B" w:rsidR="00DC4293" w:rsidRPr="00547664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41" w:anchor="comments-anchor" w:history="1">
              <w:r w:rsidR="00DC4293" w:rsidRPr="00547664">
                <w:rPr>
                  <w:rStyle w:val="Hyperlink"/>
                  <w:rFonts w:cstheme="minorHAnsi"/>
                  <w:color w:val="auto"/>
                  <w:szCs w:val="20"/>
                </w:rPr>
                <w:t xml:space="preserve">The Professor is </w:t>
              </w:r>
              <w:r w:rsidR="001B00FC" w:rsidRPr="00547664">
                <w:rPr>
                  <w:rStyle w:val="Hyperlink"/>
                  <w:rFonts w:cstheme="minorHAnsi"/>
                  <w:color w:val="auto"/>
                  <w:szCs w:val="20"/>
                </w:rPr>
                <w:t>in</w:t>
              </w:r>
              <w:r w:rsidR="00DC4293" w:rsidRPr="00547664">
                <w:rPr>
                  <w:rStyle w:val="Hyperlink"/>
                  <w:rFonts w:cstheme="minorHAnsi"/>
                  <w:color w:val="auto"/>
                  <w:szCs w:val="20"/>
                </w:rPr>
                <w:t xml:space="preserve"> 4 Steps to a Strong Tenure File</w:t>
              </w:r>
            </w:hyperlink>
            <w:r w:rsidR="00DC4293" w:rsidRPr="00547664">
              <w:rPr>
                <w:rFonts w:cstheme="minorHAnsi"/>
                <w:szCs w:val="20"/>
              </w:rPr>
              <w:t xml:space="preserve">: </w:t>
            </w:r>
          </w:p>
          <w:p w14:paraId="46B01C82" w14:textId="5EA17A74" w:rsidR="00DC4293" w:rsidRPr="00547664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42" w:history="1">
              <w:r w:rsidR="00DC4293" w:rsidRPr="00547664">
                <w:rPr>
                  <w:rStyle w:val="Hyperlink"/>
                  <w:rFonts w:cstheme="minorHAnsi"/>
                  <w:color w:val="auto"/>
                  <w:szCs w:val="20"/>
                </w:rPr>
                <w:t>An adaption of Boyer’s model for scholarly professional development</w:t>
              </w:r>
            </w:hyperlink>
            <w:r w:rsidR="00DC4293" w:rsidRPr="00547664">
              <w:rPr>
                <w:rFonts w:cstheme="minorHAnsi"/>
                <w:szCs w:val="20"/>
              </w:rPr>
              <w:t xml:space="preserve"> </w:t>
            </w:r>
          </w:p>
          <w:p w14:paraId="6D427B12" w14:textId="5615BDB8" w:rsidR="00DC4293" w:rsidRPr="00547664" w:rsidRDefault="00DC4293" w:rsidP="00DC429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4766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Scholarship of Teaching and Learning Resource Links:</w:t>
            </w:r>
          </w:p>
          <w:p w14:paraId="1B1C105E" w14:textId="411ED5A4" w:rsidR="00462035" w:rsidRPr="00547664" w:rsidRDefault="00AC0198" w:rsidP="00D53E49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hyperlink r:id="rId43" w:history="1">
              <w:r w:rsidR="00462035" w:rsidRPr="00547664">
                <w:rPr>
                  <w:rStyle w:val="Hyperlink"/>
                  <w:rFonts w:asciiTheme="minorHAnsi" w:hAnsiTheme="minorHAnsi" w:cstheme="minorHAnsi"/>
                  <w:color w:val="auto"/>
                  <w:sz w:val="20"/>
                  <w:szCs w:val="20"/>
                </w:rPr>
                <w:t>OT education Research Agenda revised 2018</w:t>
              </w:r>
            </w:hyperlink>
          </w:p>
          <w:p w14:paraId="2A784532" w14:textId="40339F56" w:rsidR="00DC4293" w:rsidRPr="00547664" w:rsidRDefault="00AC0198" w:rsidP="00D53E49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hyperlink r:id="rId44" w:history="1">
              <w:r w:rsidR="00DC4293" w:rsidRPr="00547664">
                <w:rPr>
                  <w:rStyle w:val="Hyperlink"/>
                  <w:rFonts w:asciiTheme="minorHAnsi" w:hAnsiTheme="minorHAnsi" w:cstheme="minorHAnsi"/>
                  <w:color w:val="auto"/>
                  <w:sz w:val="20"/>
                  <w:szCs w:val="20"/>
                  <w:shd w:val="clear" w:color="auto" w:fill="FEFEFE"/>
                </w:rPr>
                <w:t>International Society for the Scholarship of Teaching and Learning</w:t>
              </w:r>
            </w:hyperlink>
            <w:r w:rsidR="00DC4293" w:rsidRPr="00547664">
              <w:rPr>
                <w:rFonts w:asciiTheme="minorHAnsi" w:hAnsiTheme="minorHAnsi" w:cstheme="minorHAnsi"/>
                <w:sz w:val="20"/>
                <w:szCs w:val="20"/>
                <w:shd w:val="clear" w:color="auto" w:fill="FEFEFE"/>
              </w:rPr>
              <w:t xml:space="preserve"> </w:t>
            </w:r>
          </w:p>
          <w:p w14:paraId="22770AD7" w14:textId="667843ED" w:rsidR="00DC4293" w:rsidRPr="00547664" w:rsidRDefault="00AC0198" w:rsidP="00D53E49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hyperlink r:id="rId45" w:history="1">
              <w:r w:rsidR="00DC4293" w:rsidRPr="00547664">
                <w:rPr>
                  <w:rStyle w:val="Hyperlink"/>
                  <w:rFonts w:asciiTheme="minorHAnsi" w:hAnsiTheme="minorHAnsi" w:cstheme="minorHAnsi"/>
                  <w:color w:val="auto"/>
                  <w:sz w:val="20"/>
                  <w:szCs w:val="20"/>
                </w:rPr>
                <w:t>Glassick, C.E. (2000). Boyer’s expanded definitions of scholarship</w:t>
              </w:r>
            </w:hyperlink>
          </w:p>
          <w:p w14:paraId="4BE7A5A2" w14:textId="69FB70A7" w:rsidR="00DC4293" w:rsidRPr="00547664" w:rsidRDefault="00AC0198" w:rsidP="00D53E49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hyperlink r:id="rId46" w:history="1">
              <w:r w:rsidR="00DC4293" w:rsidRPr="00547664">
                <w:rPr>
                  <w:rStyle w:val="Hyperlink"/>
                  <w:rFonts w:asciiTheme="minorHAnsi" w:hAnsiTheme="minorHAnsi" w:cstheme="minorHAnsi"/>
                  <w:color w:val="auto"/>
                  <w:sz w:val="20"/>
                  <w:szCs w:val="20"/>
                </w:rPr>
                <w:t>Healey, M. (2000).</w:t>
              </w:r>
              <w:r w:rsidR="00DC4293" w:rsidRPr="00547664">
                <w:rPr>
                  <w:rStyle w:val="Hyperlink"/>
                  <w:rFonts w:asciiTheme="minorHAnsi" w:hAnsiTheme="minorHAnsi" w:cstheme="minorHAnsi"/>
                  <w:i/>
                  <w:iCs/>
                  <w:color w:val="auto"/>
                  <w:sz w:val="20"/>
                  <w:szCs w:val="20"/>
                </w:rPr>
                <w:t xml:space="preserve"> </w:t>
              </w:r>
              <w:r w:rsidR="00DC4293" w:rsidRPr="00547664">
                <w:rPr>
                  <w:rStyle w:val="Hyperlink"/>
                  <w:rFonts w:asciiTheme="minorHAnsi" w:hAnsiTheme="minorHAnsi" w:cstheme="minorHAnsi"/>
                  <w:color w:val="auto"/>
                  <w:sz w:val="20"/>
                  <w:szCs w:val="20"/>
                </w:rPr>
                <w:t>Developing the scholarship of teaching in higher education</w:t>
              </w:r>
            </w:hyperlink>
            <w:r w:rsidR="007F01D8" w:rsidRPr="0054766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33CF7AA8" w14:textId="27EFC0C1" w:rsidR="001774E2" w:rsidRPr="00547664" w:rsidRDefault="00DC4293" w:rsidP="00D53E49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rPr>
                <w:rFonts w:ascii="Calibri" w:hAnsi="Calibri" w:cs="Calibri"/>
              </w:rPr>
            </w:pPr>
            <w:r w:rsidRPr="00547664">
              <w:rPr>
                <w:rFonts w:asciiTheme="minorHAnsi" w:hAnsiTheme="minorHAnsi" w:cstheme="minorHAnsi"/>
                <w:sz w:val="20"/>
                <w:szCs w:val="20"/>
              </w:rPr>
              <w:t>Hutchings, P. and Shulman, L.S. 1999. The scholarship of Teaching: New Elaborations, New</w:t>
            </w:r>
            <w:r w:rsidR="000C59E1" w:rsidRPr="0054766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47664">
              <w:rPr>
                <w:rFonts w:asciiTheme="minorHAnsi" w:hAnsiTheme="minorHAnsi" w:cstheme="minorHAnsi"/>
                <w:sz w:val="20"/>
                <w:szCs w:val="20"/>
              </w:rPr>
              <w:t xml:space="preserve">Developments, Change: </w:t>
            </w:r>
            <w:hyperlink r:id="rId47" w:history="1">
              <w:r w:rsidRPr="00547664">
                <w:rPr>
                  <w:rStyle w:val="Hyperlink"/>
                  <w:rFonts w:asciiTheme="minorHAnsi" w:hAnsiTheme="minorHAnsi" w:cstheme="minorHAnsi"/>
                  <w:i/>
                  <w:iCs/>
                  <w:color w:val="auto"/>
                  <w:sz w:val="20"/>
                  <w:szCs w:val="20"/>
                </w:rPr>
                <w:t>The Magazine of Higher Learning, 31</w:t>
              </w:r>
              <w:r w:rsidRPr="00547664">
                <w:rPr>
                  <w:rStyle w:val="Hyperlink"/>
                  <w:rFonts w:asciiTheme="minorHAnsi" w:hAnsiTheme="minorHAnsi" w:cstheme="minorHAnsi"/>
                  <w:color w:val="auto"/>
                  <w:sz w:val="20"/>
                  <w:szCs w:val="20"/>
                </w:rPr>
                <w:t>:5,10-15</w:t>
              </w:r>
            </w:hyperlink>
          </w:p>
          <w:p w14:paraId="08CEF89A" w14:textId="2D5BBF87" w:rsidR="003D1B71" w:rsidRPr="00E572D6" w:rsidRDefault="00FB1734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 xml:space="preserve">Professional Management Behavior Management Tools </w:t>
            </w:r>
          </w:p>
          <w:p w14:paraId="0723E5CB" w14:textId="77777777" w:rsidR="003D1B71" w:rsidRDefault="0038306A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 following resources and links discuss classroom management techniques:</w:t>
            </w:r>
          </w:p>
          <w:p w14:paraId="073358EB" w14:textId="3A0CB63B" w:rsidR="00DC4293" w:rsidRDefault="00DC4293" w:rsidP="00DC4293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DC4293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Classroom Management:</w:t>
            </w:r>
          </w:p>
          <w:p w14:paraId="57E6DD60" w14:textId="540AA660" w:rsidR="00DC4293" w:rsidRPr="006B63ED" w:rsidRDefault="00AC0198" w:rsidP="005262C4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48" w:history="1">
              <w:r w:rsidR="00D53E49" w:rsidRPr="006B63ED">
                <w:rPr>
                  <w:rStyle w:val="Hyperlink"/>
                  <w:color w:val="auto"/>
                </w:rPr>
                <w:t>We are Teachers</w:t>
              </w:r>
            </w:hyperlink>
          </w:p>
          <w:p w14:paraId="4EC799F2" w14:textId="6781D633" w:rsidR="00DC4293" w:rsidRPr="00A6042A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49" w:history="1">
              <w:r w:rsidR="005262C4" w:rsidRPr="006B63ED">
                <w:rPr>
                  <w:rStyle w:val="Hyperlink"/>
                  <w:color w:val="auto"/>
                </w:rPr>
                <w:t>Faculty Focus</w:t>
              </w:r>
            </w:hyperlink>
            <w:r w:rsidR="005262C4" w:rsidRPr="006B63ED">
              <w:t xml:space="preserve"> </w:t>
            </w:r>
          </w:p>
          <w:p w14:paraId="7B0341AF" w14:textId="711F2DCE" w:rsidR="00A6042A" w:rsidRPr="00A6042A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50" w:history="1">
              <w:r w:rsidR="00A6042A" w:rsidRPr="00A6042A">
                <w:rPr>
                  <w:rStyle w:val="Hyperlink"/>
                  <w:color w:val="auto"/>
                </w:rPr>
                <w:t>The Teaching Professor Classroom Management</w:t>
              </w:r>
            </w:hyperlink>
          </w:p>
          <w:p w14:paraId="2301530A" w14:textId="6FB56FC4" w:rsidR="00DC4293" w:rsidRPr="006B63ED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51" w:history="1">
              <w:r w:rsidR="00381F69" w:rsidRPr="006B63ED">
                <w:rPr>
                  <w:rStyle w:val="Hyperlink"/>
                  <w:color w:val="auto"/>
                </w:rPr>
                <w:t xml:space="preserve">Faculty Focus Classroom </w:t>
              </w:r>
              <w:r w:rsidR="00FD2634" w:rsidRPr="006B63ED">
                <w:rPr>
                  <w:rStyle w:val="Hyperlink"/>
                  <w:color w:val="auto"/>
                </w:rPr>
                <w:t>Management</w:t>
              </w:r>
            </w:hyperlink>
            <w:r w:rsidR="00FD2634" w:rsidRPr="006B63ED">
              <w:t xml:space="preserve"> </w:t>
            </w:r>
          </w:p>
          <w:p w14:paraId="04DB66ED" w14:textId="2B3155AA" w:rsidR="00DC4293" w:rsidRPr="006B63ED" w:rsidRDefault="00AC0198" w:rsidP="00A6042A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52" w:history="1">
              <w:r w:rsidR="00663119" w:rsidRPr="006B63ED">
                <w:rPr>
                  <w:rStyle w:val="Hyperlink"/>
                  <w:rFonts w:cstheme="minorHAnsi"/>
                  <w:color w:val="auto"/>
                  <w:szCs w:val="20"/>
                </w:rPr>
                <w:t>Edutopia Key to Classroom Management</w:t>
              </w:r>
            </w:hyperlink>
          </w:p>
          <w:p w14:paraId="70083FBA" w14:textId="77777777" w:rsidR="00DC4293" w:rsidRPr="006B63ED" w:rsidRDefault="00DC4293" w:rsidP="00DC4293">
            <w:pPr>
              <w:widowControl/>
              <w:autoSpaceDE/>
              <w:autoSpaceDN/>
              <w:adjustRightInd/>
              <w:rPr>
                <w:rFonts w:cstheme="minorHAnsi"/>
                <w:b/>
                <w:bCs/>
                <w:sz w:val="20"/>
                <w:szCs w:val="20"/>
              </w:rPr>
            </w:pPr>
            <w:r w:rsidRPr="006B63ED">
              <w:rPr>
                <w:rFonts w:cstheme="minorHAnsi"/>
                <w:b/>
                <w:bCs/>
                <w:sz w:val="20"/>
                <w:szCs w:val="20"/>
              </w:rPr>
              <w:t>Professional Behaviors Resources:</w:t>
            </w:r>
          </w:p>
          <w:p w14:paraId="0781B42A" w14:textId="049FC86A" w:rsidR="00DC4293" w:rsidRPr="006B63ED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</w:rPr>
            </w:pPr>
            <w:hyperlink r:id="rId53" w:history="1">
              <w:r w:rsidR="008829B6" w:rsidRPr="006B63ED">
                <w:rPr>
                  <w:rStyle w:val="Hyperlink"/>
                  <w:rFonts w:cstheme="minorHAnsi"/>
                  <w:color w:val="auto"/>
                  <w:szCs w:val="20"/>
                </w:rPr>
                <w:t xml:space="preserve">Cultivating </w:t>
              </w:r>
              <w:r w:rsidR="00AB2EC6" w:rsidRPr="006B63ED">
                <w:rPr>
                  <w:rStyle w:val="Hyperlink"/>
                  <w:rFonts w:cstheme="minorHAnsi"/>
                  <w:color w:val="auto"/>
                  <w:szCs w:val="20"/>
                </w:rPr>
                <w:t>Transitions Classroom to Clinic</w:t>
              </w:r>
            </w:hyperlink>
            <w:r w:rsidR="00AB2EC6" w:rsidRPr="006B63ED">
              <w:rPr>
                <w:rFonts w:cstheme="minorHAnsi"/>
                <w:szCs w:val="20"/>
                <w:u w:val="single"/>
              </w:rPr>
              <w:t xml:space="preserve"> </w:t>
            </w:r>
          </w:p>
          <w:p w14:paraId="4B628640" w14:textId="63D13024" w:rsidR="00C27011" w:rsidRPr="006B63ED" w:rsidRDefault="00AC0198" w:rsidP="00B623CF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40"/>
              <w:rPr>
                <w:rFonts w:cstheme="minorHAnsi"/>
                <w:b/>
                <w:bCs/>
                <w:szCs w:val="20"/>
              </w:rPr>
            </w:pPr>
            <w:hyperlink r:id="rId54" w:history="1">
              <w:r w:rsidR="00A56392" w:rsidRPr="006B63ED">
                <w:rPr>
                  <w:rStyle w:val="Hyperlink"/>
                  <w:color w:val="auto"/>
                </w:rPr>
                <w:t xml:space="preserve">Establishing </w:t>
              </w:r>
              <w:r w:rsidR="00C27011" w:rsidRPr="006B63ED">
                <w:rPr>
                  <w:rStyle w:val="Hyperlink"/>
                  <w:color w:val="auto"/>
                </w:rPr>
                <w:t>Professional Boundaries</w:t>
              </w:r>
            </w:hyperlink>
          </w:p>
          <w:p w14:paraId="3799FFA8" w14:textId="1C8F9562" w:rsidR="00DC4293" w:rsidRPr="006B63ED" w:rsidRDefault="00DC4293" w:rsidP="00C27011">
            <w:pPr>
              <w:widowControl/>
              <w:autoSpaceDE/>
              <w:autoSpaceDN/>
              <w:adjustRightInd/>
              <w:spacing w:after="240"/>
              <w:rPr>
                <w:rFonts w:cstheme="minorHAnsi"/>
                <w:b/>
                <w:bCs/>
                <w:szCs w:val="20"/>
              </w:rPr>
            </w:pPr>
            <w:r w:rsidRPr="006B63ED">
              <w:rPr>
                <w:rFonts w:cstheme="minorHAnsi"/>
                <w:b/>
                <w:bCs/>
                <w:szCs w:val="20"/>
              </w:rPr>
              <w:t>Supervision Logs:</w:t>
            </w:r>
          </w:p>
          <w:p w14:paraId="29F1A1EE" w14:textId="484D00AE" w:rsidR="00DC4293" w:rsidRPr="00DC4293" w:rsidRDefault="00AC0198" w:rsidP="00D53E49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240"/>
              <w:rPr>
                <w:rFonts w:cstheme="minorHAnsi"/>
                <w:b/>
                <w:bCs/>
                <w:szCs w:val="20"/>
              </w:rPr>
            </w:pPr>
            <w:hyperlink r:id="rId55" w:history="1">
              <w:r w:rsidR="00553444" w:rsidRPr="006B63ED">
                <w:rPr>
                  <w:rStyle w:val="Hyperlink"/>
                  <w:rFonts w:cstheme="minorHAnsi"/>
                  <w:color w:val="auto"/>
                  <w:szCs w:val="20"/>
                </w:rPr>
                <w:t>Sample Supervision Logs</w:t>
              </w:r>
            </w:hyperlink>
            <w:r w:rsidR="00553444" w:rsidRPr="00DC4293">
              <w:rPr>
                <w:rFonts w:cstheme="minorHAnsi"/>
                <w:b/>
                <w:bCs/>
                <w:szCs w:val="20"/>
              </w:rPr>
              <w:t xml:space="preserve"> </w:t>
            </w:r>
          </w:p>
          <w:p w14:paraId="73D4D3CA" w14:textId="7A1C3AFA" w:rsidR="006B63ED" w:rsidRPr="00782045" w:rsidRDefault="00116A7F" w:rsidP="00AC6C7E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cstheme="minorHAnsi"/>
                <w:szCs w:val="20"/>
                <w:u w:val="single"/>
              </w:rPr>
            </w:pPr>
            <w:r w:rsidRPr="00782045">
              <w:rPr>
                <w:rFonts w:cstheme="minorHAnsi"/>
                <w:szCs w:val="20"/>
                <w:u w:val="single"/>
              </w:rPr>
              <w:t>A</w:t>
            </w:r>
            <w:r w:rsidR="00547664" w:rsidRPr="00782045">
              <w:rPr>
                <w:rFonts w:cstheme="minorHAnsi"/>
                <w:szCs w:val="20"/>
                <w:u w:val="single"/>
              </w:rPr>
              <w:t>SMB OT Supervision Log</w:t>
            </w:r>
          </w:p>
          <w:p w14:paraId="1E35B78E" w14:textId="57B27239" w:rsidR="003D1B71" w:rsidRPr="00E572D6" w:rsidRDefault="00FB1734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lastRenderedPageBreak/>
              <w:t>Work-Life Balance Tools</w:t>
            </w:r>
          </w:p>
          <w:p w14:paraId="0DCF8F77" w14:textId="6B30B6A2" w:rsidR="003D1B71" w:rsidRDefault="0038306A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 following resources and links discuss ways in which one can infuse work-life balance in academia:</w:t>
            </w:r>
            <w:r w:rsidR="00C27011">
              <w:rPr>
                <w:rFonts w:ascii="Calibri" w:hAnsi="Calibri" w:cs="Calibri"/>
              </w:rPr>
              <w:t xml:space="preserve"> </w:t>
            </w:r>
          </w:p>
          <w:p w14:paraId="2E398076" w14:textId="77777777" w:rsidR="0038306A" w:rsidRDefault="0038306A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94F7C7C" w14:textId="7CEDDAF9" w:rsidR="001344E5" w:rsidRPr="007E4D8D" w:rsidRDefault="00AC0198" w:rsidP="007E4D8D">
            <w:pPr>
              <w:pStyle w:val="ListParagraph"/>
              <w:widowControl/>
              <w:numPr>
                <w:ilvl w:val="0"/>
                <w:numId w:val="21"/>
              </w:numPr>
              <w:shd w:val="clear" w:color="auto" w:fill="FFFFFF" w:themeFill="background1"/>
              <w:autoSpaceDE/>
              <w:autoSpaceDN/>
              <w:adjustRightInd/>
              <w:rPr>
                <w:rFonts w:ascii="Calibri" w:hAnsi="Calibri" w:cs="Calibri"/>
                <w:sz w:val="22"/>
                <w:szCs w:val="22"/>
              </w:rPr>
            </w:pPr>
            <w:hyperlink r:id="rId56" w:history="1">
              <w:r w:rsidR="004D4587" w:rsidRPr="007E4D8D">
                <w:rPr>
                  <w:rStyle w:val="Hyperlink"/>
                  <w:rFonts w:ascii="Calibri" w:hAnsi="Calibri" w:cs="Calibri"/>
                  <w:color w:val="auto"/>
                </w:rPr>
                <w:t xml:space="preserve">Mindfulness </w:t>
              </w:r>
              <w:r w:rsidR="000663C3" w:rsidRPr="007E4D8D">
                <w:rPr>
                  <w:rStyle w:val="Hyperlink"/>
                  <w:rFonts w:ascii="Calibri" w:hAnsi="Calibri" w:cs="Calibri"/>
                  <w:color w:val="auto"/>
                </w:rPr>
                <w:t xml:space="preserve">Practice </w:t>
              </w:r>
              <w:r w:rsidR="004D4587" w:rsidRPr="007E4D8D">
                <w:rPr>
                  <w:rStyle w:val="Hyperlink"/>
                  <w:rFonts w:ascii="Calibri" w:hAnsi="Calibri" w:cs="Calibri"/>
                  <w:color w:val="auto"/>
                </w:rPr>
                <w:t xml:space="preserve">for </w:t>
              </w:r>
              <w:r w:rsidR="000663C3" w:rsidRPr="007E4D8D">
                <w:rPr>
                  <w:rStyle w:val="Hyperlink"/>
                  <w:rFonts w:ascii="Calibri" w:hAnsi="Calibri" w:cs="Calibri"/>
                  <w:color w:val="auto"/>
                </w:rPr>
                <w:t>Reducing Burnout</w:t>
              </w:r>
            </w:hyperlink>
            <w:r w:rsidR="000663C3" w:rsidRPr="007E4D8D">
              <w:rPr>
                <w:rStyle w:val="Hyperlink"/>
                <w:rFonts w:ascii="Calibri" w:hAnsi="Calibri" w:cs="Calibri"/>
                <w:color w:val="auto"/>
              </w:rPr>
              <w:t xml:space="preserve"> </w:t>
            </w:r>
          </w:p>
          <w:p w14:paraId="55145476" w14:textId="52D03A0A" w:rsidR="007227B7" w:rsidRPr="008C01A8" w:rsidRDefault="00AC0198" w:rsidP="0051468B">
            <w:pPr>
              <w:pStyle w:val="ListParagraph"/>
              <w:widowControl/>
              <w:numPr>
                <w:ilvl w:val="0"/>
                <w:numId w:val="21"/>
              </w:numPr>
              <w:autoSpaceDE/>
              <w:autoSpaceDN/>
              <w:adjustRightInd/>
              <w:rPr>
                <w:rFonts w:ascii="Calibri" w:hAnsi="Calibri" w:cs="Calibri"/>
                <w:sz w:val="22"/>
                <w:szCs w:val="22"/>
              </w:rPr>
            </w:pPr>
            <w:hyperlink r:id="rId57" w:history="1">
              <w:r w:rsidR="007227B7" w:rsidRPr="008C01A8">
                <w:rPr>
                  <w:rStyle w:val="Hyperlink"/>
                  <w:rFonts w:ascii="Calibri" w:hAnsi="Calibri" w:cs="Calibri"/>
                  <w:color w:val="auto"/>
                </w:rPr>
                <w:t>Burnout, stress, and Compassion Fatigue, Zeman &amp; Harvison, 2017</w:t>
              </w:r>
            </w:hyperlink>
          </w:p>
          <w:p w14:paraId="74D6B332" w14:textId="2624A004" w:rsidR="000F5161" w:rsidRPr="0051468B" w:rsidRDefault="00AC0198" w:rsidP="0051468B">
            <w:pPr>
              <w:pStyle w:val="ListParagraph"/>
              <w:widowControl/>
              <w:numPr>
                <w:ilvl w:val="0"/>
                <w:numId w:val="21"/>
              </w:numPr>
              <w:autoSpaceDE/>
              <w:autoSpaceDN/>
              <w:adjustRightInd/>
              <w:rPr>
                <w:rFonts w:ascii="Calibri" w:hAnsi="Calibri" w:cs="Calibri"/>
                <w:sz w:val="22"/>
                <w:szCs w:val="22"/>
              </w:rPr>
            </w:pPr>
            <w:hyperlink r:id="rId58" w:history="1">
              <w:r w:rsidR="00342943" w:rsidRPr="008C01A8">
                <w:rPr>
                  <w:rStyle w:val="Hyperlink"/>
                  <w:rFonts w:ascii="Calibri" w:hAnsi="Calibri" w:cs="Calibri"/>
                  <w:color w:val="auto"/>
                </w:rPr>
                <w:t>Gretchen Rubin</w:t>
              </w:r>
            </w:hyperlink>
            <w:r w:rsidR="00342943">
              <w:rPr>
                <w:rFonts w:ascii="Calibri" w:hAnsi="Calibri" w:cs="Calibri"/>
              </w:rPr>
              <w:t xml:space="preserve"> </w:t>
            </w:r>
          </w:p>
          <w:p w14:paraId="6EBF89A4" w14:textId="4B198CC0" w:rsidR="007227B7" w:rsidRPr="0056708E" w:rsidRDefault="007227B7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7F28A984" w14:textId="77777777" w:rsidTr="00F16158">
        <w:trPr>
          <w:trHeight w:val="1076"/>
        </w:trPr>
        <w:tc>
          <w:tcPr>
            <w:tcW w:w="727" w:type="dxa"/>
          </w:tcPr>
          <w:p w14:paraId="1CB53EA7" w14:textId="77777777" w:rsidR="003D1B71" w:rsidRPr="00925797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44546A" w:themeColor="text2"/>
              </w:rPr>
            </w:pPr>
          </w:p>
        </w:tc>
        <w:tc>
          <w:tcPr>
            <w:tcW w:w="2974" w:type="dxa"/>
            <w:gridSpan w:val="2"/>
          </w:tcPr>
          <w:p w14:paraId="703153D9" w14:textId="77777777" w:rsidR="003D1B71" w:rsidRPr="00925797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44546A" w:themeColor="text2"/>
              </w:rPr>
            </w:pPr>
          </w:p>
        </w:tc>
        <w:tc>
          <w:tcPr>
            <w:tcW w:w="427" w:type="dxa"/>
            <w:vMerge/>
          </w:tcPr>
          <w:p w14:paraId="2F6A9B1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78" w:type="dxa"/>
            <w:vMerge/>
          </w:tcPr>
          <w:p w14:paraId="27CD043F" w14:textId="77777777" w:rsidR="003D1B71" w:rsidRPr="00590471" w:rsidRDefault="003D1B71" w:rsidP="00222466"/>
        </w:tc>
      </w:tr>
      <w:tr w:rsidR="003D1B71" w14:paraId="771A13EF" w14:textId="77777777" w:rsidTr="00F16158">
        <w:trPr>
          <w:trHeight w:val="502"/>
        </w:trPr>
        <w:tc>
          <w:tcPr>
            <w:tcW w:w="727" w:type="dxa"/>
          </w:tcPr>
          <w:p w14:paraId="55FC3BD7" w14:textId="77777777" w:rsidR="003D1B71" w:rsidRPr="00925797" w:rsidRDefault="003D1B71" w:rsidP="006D79A8">
            <w:pPr>
              <w:pStyle w:val="Information"/>
              <w:jc w:val="center"/>
              <w:rPr>
                <w:noProof/>
                <w:color w:val="44546A" w:themeColor="text2"/>
              </w:rPr>
            </w:pPr>
          </w:p>
        </w:tc>
        <w:tc>
          <w:tcPr>
            <w:tcW w:w="636" w:type="dxa"/>
            <w:tcMar>
              <w:left w:w="0" w:type="dxa"/>
              <w:right w:w="0" w:type="dxa"/>
            </w:tcMar>
            <w:vAlign w:val="center"/>
          </w:tcPr>
          <w:p w14:paraId="48908FEE" w14:textId="77777777" w:rsidR="003D1B71" w:rsidRPr="00925797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44546A" w:themeColor="text2"/>
              </w:rPr>
            </w:pPr>
          </w:p>
        </w:tc>
        <w:tc>
          <w:tcPr>
            <w:tcW w:w="2338" w:type="dxa"/>
            <w:vAlign w:val="center"/>
          </w:tcPr>
          <w:p w14:paraId="6CEE7BB8" w14:textId="77777777" w:rsidR="003D1B71" w:rsidRPr="00925797" w:rsidRDefault="003D1B71" w:rsidP="00380FD1">
            <w:pPr>
              <w:pStyle w:val="Information"/>
              <w:rPr>
                <w:color w:val="44546A" w:themeColor="text2"/>
              </w:rPr>
            </w:pPr>
          </w:p>
        </w:tc>
        <w:tc>
          <w:tcPr>
            <w:tcW w:w="427" w:type="dxa"/>
            <w:vMerge/>
          </w:tcPr>
          <w:p w14:paraId="140D2F0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78" w:type="dxa"/>
            <w:vMerge/>
          </w:tcPr>
          <w:p w14:paraId="58D178F4" w14:textId="77777777" w:rsidR="003D1B71" w:rsidRDefault="003D1B71" w:rsidP="005801E5">
            <w:pPr>
              <w:pStyle w:val="Heading1"/>
            </w:pPr>
          </w:p>
        </w:tc>
      </w:tr>
      <w:tr w:rsidR="003D1B71" w14:paraId="0D3BCA48" w14:textId="77777777" w:rsidTr="00F16158">
        <w:trPr>
          <w:trHeight w:val="169"/>
        </w:trPr>
        <w:tc>
          <w:tcPr>
            <w:tcW w:w="727" w:type="dxa"/>
          </w:tcPr>
          <w:p w14:paraId="3E7BBC39" w14:textId="77777777" w:rsidR="003D1B71" w:rsidRPr="00925797" w:rsidRDefault="003D1B71" w:rsidP="00222466">
            <w:pPr>
              <w:pStyle w:val="NoSpacing"/>
              <w:rPr>
                <w:rFonts w:ascii="Calibri" w:hAnsi="Calibri" w:cs="Calibri"/>
                <w:color w:val="44546A" w:themeColor="text2"/>
              </w:rPr>
            </w:pPr>
          </w:p>
        </w:tc>
        <w:tc>
          <w:tcPr>
            <w:tcW w:w="2974" w:type="dxa"/>
            <w:gridSpan w:val="2"/>
            <w:vAlign w:val="center"/>
          </w:tcPr>
          <w:p w14:paraId="2BF0AF0D" w14:textId="77777777" w:rsidR="003D1B71" w:rsidRPr="00925797" w:rsidRDefault="003D1B71" w:rsidP="00222466">
            <w:pPr>
              <w:pStyle w:val="NoSpacing"/>
              <w:rPr>
                <w:rFonts w:ascii="Calibri" w:hAnsi="Calibri" w:cs="Calibri"/>
                <w:color w:val="44546A" w:themeColor="text2"/>
              </w:rPr>
            </w:pPr>
          </w:p>
        </w:tc>
        <w:tc>
          <w:tcPr>
            <w:tcW w:w="427" w:type="dxa"/>
            <w:vMerge/>
          </w:tcPr>
          <w:p w14:paraId="4B783F1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78" w:type="dxa"/>
            <w:vMerge/>
          </w:tcPr>
          <w:p w14:paraId="5F1A40FB" w14:textId="77777777" w:rsidR="003D1B71" w:rsidRDefault="003D1B71" w:rsidP="005801E5">
            <w:pPr>
              <w:pStyle w:val="Heading1"/>
            </w:pPr>
          </w:p>
        </w:tc>
      </w:tr>
      <w:tr w:rsidR="003D1B71" w14:paraId="694FAF86" w14:textId="77777777" w:rsidTr="00F16158">
        <w:trPr>
          <w:trHeight w:val="577"/>
        </w:trPr>
        <w:tc>
          <w:tcPr>
            <w:tcW w:w="727" w:type="dxa"/>
          </w:tcPr>
          <w:p w14:paraId="49CBF19D" w14:textId="77777777" w:rsidR="003D1B71" w:rsidRPr="00925797" w:rsidRDefault="003D1B71" w:rsidP="006D79A8">
            <w:pPr>
              <w:pStyle w:val="Information"/>
              <w:jc w:val="center"/>
              <w:rPr>
                <w:noProof/>
                <w:color w:val="44546A" w:themeColor="text2"/>
              </w:rPr>
            </w:pPr>
          </w:p>
        </w:tc>
        <w:tc>
          <w:tcPr>
            <w:tcW w:w="636" w:type="dxa"/>
            <w:tcMar>
              <w:left w:w="0" w:type="dxa"/>
              <w:right w:w="0" w:type="dxa"/>
            </w:tcMar>
            <w:vAlign w:val="center"/>
          </w:tcPr>
          <w:p w14:paraId="3000FC7D" w14:textId="77777777" w:rsidR="003D1B71" w:rsidRPr="00925797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44546A" w:themeColor="text2"/>
              </w:rPr>
            </w:pPr>
          </w:p>
        </w:tc>
        <w:tc>
          <w:tcPr>
            <w:tcW w:w="2338" w:type="dxa"/>
            <w:vAlign w:val="center"/>
          </w:tcPr>
          <w:p w14:paraId="30E302D4" w14:textId="77777777" w:rsidR="003D1B71" w:rsidRPr="00925797" w:rsidRDefault="003D1B71" w:rsidP="00380FD1">
            <w:pPr>
              <w:pStyle w:val="Information"/>
              <w:rPr>
                <w:color w:val="44546A" w:themeColor="text2"/>
              </w:rPr>
            </w:pPr>
          </w:p>
        </w:tc>
        <w:tc>
          <w:tcPr>
            <w:tcW w:w="427" w:type="dxa"/>
            <w:vMerge/>
          </w:tcPr>
          <w:p w14:paraId="0FF05A6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78" w:type="dxa"/>
            <w:vMerge/>
          </w:tcPr>
          <w:p w14:paraId="12C9F885" w14:textId="77777777" w:rsidR="003D1B71" w:rsidRDefault="003D1B71" w:rsidP="005801E5">
            <w:pPr>
              <w:pStyle w:val="Heading1"/>
            </w:pPr>
          </w:p>
        </w:tc>
      </w:tr>
      <w:tr w:rsidR="003D1B71" w14:paraId="7CDF1BA0" w14:textId="77777777" w:rsidTr="00F16158">
        <w:trPr>
          <w:trHeight w:val="169"/>
        </w:trPr>
        <w:tc>
          <w:tcPr>
            <w:tcW w:w="727" w:type="dxa"/>
          </w:tcPr>
          <w:p w14:paraId="310DA423" w14:textId="77777777" w:rsidR="003D1B71" w:rsidRPr="00925797" w:rsidRDefault="003D1B71" w:rsidP="00B6466C">
            <w:pPr>
              <w:pStyle w:val="NoSpacing"/>
              <w:rPr>
                <w:rFonts w:ascii="Calibri" w:hAnsi="Calibri" w:cs="Calibri"/>
                <w:color w:val="44546A" w:themeColor="text2"/>
              </w:rPr>
            </w:pPr>
          </w:p>
        </w:tc>
        <w:tc>
          <w:tcPr>
            <w:tcW w:w="2974" w:type="dxa"/>
            <w:gridSpan w:val="2"/>
            <w:vAlign w:val="center"/>
          </w:tcPr>
          <w:p w14:paraId="735EA13D" w14:textId="77777777" w:rsidR="003D1B71" w:rsidRPr="00925797" w:rsidRDefault="003D1B71" w:rsidP="00B6466C">
            <w:pPr>
              <w:pStyle w:val="NoSpacing"/>
              <w:rPr>
                <w:rFonts w:ascii="Calibri" w:hAnsi="Calibri" w:cs="Calibri"/>
                <w:color w:val="44546A" w:themeColor="text2"/>
              </w:rPr>
            </w:pPr>
          </w:p>
        </w:tc>
        <w:tc>
          <w:tcPr>
            <w:tcW w:w="427" w:type="dxa"/>
            <w:vMerge/>
          </w:tcPr>
          <w:p w14:paraId="105C88C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78" w:type="dxa"/>
            <w:vMerge/>
          </w:tcPr>
          <w:p w14:paraId="48F868F3" w14:textId="77777777" w:rsidR="003D1B71" w:rsidRDefault="003D1B71" w:rsidP="005801E5">
            <w:pPr>
              <w:pStyle w:val="Heading1"/>
            </w:pPr>
          </w:p>
        </w:tc>
      </w:tr>
      <w:tr w:rsidR="003D1B71" w14:paraId="5771CEAA" w14:textId="77777777" w:rsidTr="00F16158">
        <w:trPr>
          <w:trHeight w:val="585"/>
        </w:trPr>
        <w:tc>
          <w:tcPr>
            <w:tcW w:w="727" w:type="dxa"/>
          </w:tcPr>
          <w:p w14:paraId="1633B1CD" w14:textId="77777777" w:rsidR="003D1B71" w:rsidRPr="00925797" w:rsidRDefault="003D1B71" w:rsidP="006D79A8">
            <w:pPr>
              <w:pStyle w:val="Information"/>
              <w:jc w:val="center"/>
              <w:rPr>
                <w:noProof/>
                <w:color w:val="44546A" w:themeColor="text2"/>
              </w:rPr>
            </w:pPr>
          </w:p>
        </w:tc>
        <w:tc>
          <w:tcPr>
            <w:tcW w:w="636" w:type="dxa"/>
            <w:tcMar>
              <w:left w:w="0" w:type="dxa"/>
              <w:right w:w="0" w:type="dxa"/>
            </w:tcMar>
            <w:vAlign w:val="center"/>
          </w:tcPr>
          <w:p w14:paraId="5838D5DF" w14:textId="77777777" w:rsidR="003D1B71" w:rsidRPr="00925797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44546A" w:themeColor="text2"/>
              </w:rPr>
            </w:pPr>
          </w:p>
        </w:tc>
        <w:tc>
          <w:tcPr>
            <w:tcW w:w="2338" w:type="dxa"/>
            <w:vAlign w:val="center"/>
          </w:tcPr>
          <w:p w14:paraId="1771A208" w14:textId="77777777" w:rsidR="003D1B71" w:rsidRPr="00925797" w:rsidRDefault="003D1B71" w:rsidP="00380FD1">
            <w:pPr>
              <w:pStyle w:val="Information"/>
              <w:rPr>
                <w:color w:val="44546A" w:themeColor="text2"/>
              </w:rPr>
            </w:pPr>
          </w:p>
        </w:tc>
        <w:tc>
          <w:tcPr>
            <w:tcW w:w="427" w:type="dxa"/>
            <w:vMerge/>
          </w:tcPr>
          <w:p w14:paraId="7D61D47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78" w:type="dxa"/>
            <w:vMerge/>
          </w:tcPr>
          <w:p w14:paraId="2D209E9E" w14:textId="77777777" w:rsidR="003D1B71" w:rsidRDefault="003D1B71" w:rsidP="005801E5">
            <w:pPr>
              <w:pStyle w:val="Heading1"/>
            </w:pPr>
          </w:p>
        </w:tc>
      </w:tr>
      <w:tr w:rsidR="003D1B71" w14:paraId="5588C0A6" w14:textId="77777777" w:rsidTr="00F16158">
        <w:trPr>
          <w:trHeight w:val="160"/>
        </w:trPr>
        <w:tc>
          <w:tcPr>
            <w:tcW w:w="727" w:type="dxa"/>
          </w:tcPr>
          <w:p w14:paraId="44124399" w14:textId="77777777" w:rsidR="003D1B71" w:rsidRPr="00925797" w:rsidRDefault="003D1B71" w:rsidP="00B6466C">
            <w:pPr>
              <w:pStyle w:val="NoSpacing"/>
              <w:rPr>
                <w:rFonts w:ascii="Calibri" w:hAnsi="Calibri" w:cs="Calibri"/>
                <w:color w:val="44546A" w:themeColor="text2"/>
              </w:rPr>
            </w:pPr>
          </w:p>
        </w:tc>
        <w:tc>
          <w:tcPr>
            <w:tcW w:w="2974" w:type="dxa"/>
            <w:gridSpan w:val="2"/>
            <w:vAlign w:val="center"/>
          </w:tcPr>
          <w:p w14:paraId="0BB81762" w14:textId="77777777" w:rsidR="003D1B71" w:rsidRPr="00925797" w:rsidRDefault="003D1B71" w:rsidP="00B6466C">
            <w:pPr>
              <w:pStyle w:val="NoSpacing"/>
              <w:rPr>
                <w:rFonts w:ascii="Calibri" w:hAnsi="Calibri" w:cs="Calibri"/>
                <w:color w:val="44546A" w:themeColor="text2"/>
              </w:rPr>
            </w:pPr>
          </w:p>
        </w:tc>
        <w:tc>
          <w:tcPr>
            <w:tcW w:w="427" w:type="dxa"/>
            <w:vMerge/>
          </w:tcPr>
          <w:p w14:paraId="3065B310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78" w:type="dxa"/>
            <w:vMerge/>
          </w:tcPr>
          <w:p w14:paraId="489349F3" w14:textId="77777777" w:rsidR="003D1B71" w:rsidRDefault="003D1B71" w:rsidP="005801E5">
            <w:pPr>
              <w:pStyle w:val="Heading1"/>
            </w:pPr>
          </w:p>
        </w:tc>
      </w:tr>
      <w:tr w:rsidR="003D1B71" w14:paraId="284AA49D" w14:textId="77777777" w:rsidTr="00F16158">
        <w:trPr>
          <w:trHeight w:val="585"/>
        </w:trPr>
        <w:tc>
          <w:tcPr>
            <w:tcW w:w="727" w:type="dxa"/>
          </w:tcPr>
          <w:p w14:paraId="7A53842E" w14:textId="77777777" w:rsidR="003D1B71" w:rsidRPr="00925797" w:rsidRDefault="003D1B71" w:rsidP="006D79A8">
            <w:pPr>
              <w:pStyle w:val="Information"/>
              <w:jc w:val="center"/>
              <w:rPr>
                <w:noProof/>
                <w:color w:val="44546A" w:themeColor="text2"/>
              </w:rPr>
            </w:pPr>
          </w:p>
        </w:tc>
        <w:tc>
          <w:tcPr>
            <w:tcW w:w="636" w:type="dxa"/>
            <w:tcMar>
              <w:left w:w="0" w:type="dxa"/>
              <w:right w:w="0" w:type="dxa"/>
            </w:tcMar>
            <w:vAlign w:val="center"/>
          </w:tcPr>
          <w:p w14:paraId="7102DDC8" w14:textId="77777777" w:rsidR="003D1B71" w:rsidRPr="00925797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44546A" w:themeColor="text2"/>
              </w:rPr>
            </w:pPr>
          </w:p>
        </w:tc>
        <w:tc>
          <w:tcPr>
            <w:tcW w:w="2338" w:type="dxa"/>
            <w:vAlign w:val="center"/>
          </w:tcPr>
          <w:p w14:paraId="16033247" w14:textId="77777777" w:rsidR="003D1B71" w:rsidRPr="00925797" w:rsidRDefault="003D1B71" w:rsidP="00380FD1">
            <w:pPr>
              <w:pStyle w:val="Information"/>
              <w:rPr>
                <w:color w:val="44546A" w:themeColor="text2"/>
              </w:rPr>
            </w:pPr>
          </w:p>
        </w:tc>
        <w:tc>
          <w:tcPr>
            <w:tcW w:w="427" w:type="dxa"/>
            <w:vMerge/>
          </w:tcPr>
          <w:p w14:paraId="13AC8192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78" w:type="dxa"/>
            <w:vMerge/>
          </w:tcPr>
          <w:p w14:paraId="5BF38538" w14:textId="77777777" w:rsidR="003D1B71" w:rsidRDefault="003D1B71" w:rsidP="005801E5">
            <w:pPr>
              <w:pStyle w:val="Heading1"/>
            </w:pPr>
          </w:p>
        </w:tc>
      </w:tr>
      <w:tr w:rsidR="003D1B71" w14:paraId="0EBF8681" w14:textId="77777777" w:rsidTr="00F16158">
        <w:trPr>
          <w:trHeight w:val="2263"/>
        </w:trPr>
        <w:tc>
          <w:tcPr>
            <w:tcW w:w="727" w:type="dxa"/>
          </w:tcPr>
          <w:p w14:paraId="5299EAC2" w14:textId="77777777" w:rsidR="003D1B71" w:rsidRPr="00925797" w:rsidRDefault="003D1B71" w:rsidP="00222466">
            <w:pPr>
              <w:rPr>
                <w:rFonts w:ascii="Calibri" w:hAnsi="Calibri" w:cs="Calibri"/>
                <w:color w:val="44546A" w:themeColor="text2"/>
              </w:rPr>
            </w:pPr>
          </w:p>
        </w:tc>
        <w:tc>
          <w:tcPr>
            <w:tcW w:w="2974" w:type="dxa"/>
            <w:gridSpan w:val="2"/>
          </w:tcPr>
          <w:p w14:paraId="75CFF881" w14:textId="77777777" w:rsidR="003D1B71" w:rsidRPr="00925797" w:rsidRDefault="003D1B71" w:rsidP="00222466">
            <w:pPr>
              <w:rPr>
                <w:rFonts w:ascii="Calibri" w:hAnsi="Calibri" w:cs="Calibri"/>
                <w:color w:val="44546A" w:themeColor="text2"/>
              </w:rPr>
            </w:pPr>
          </w:p>
        </w:tc>
        <w:tc>
          <w:tcPr>
            <w:tcW w:w="427" w:type="dxa"/>
          </w:tcPr>
          <w:p w14:paraId="467D5982" w14:textId="77777777" w:rsidR="003D1B71" w:rsidRDefault="003D1B71" w:rsidP="00222466"/>
        </w:tc>
        <w:tc>
          <w:tcPr>
            <w:tcW w:w="6678" w:type="dxa"/>
            <w:vMerge/>
          </w:tcPr>
          <w:p w14:paraId="51DFB8C0" w14:textId="77777777" w:rsidR="003D1B71" w:rsidRDefault="003D1B71" w:rsidP="00222466"/>
        </w:tc>
      </w:tr>
    </w:tbl>
    <w:p w14:paraId="5CFF7A41" w14:textId="77777777" w:rsidR="004D09CD" w:rsidRDefault="00F16158" w:rsidP="004D09CD">
      <w:pPr>
        <w:shd w:val="clear" w:color="auto" w:fill="FFFFFF"/>
        <w:ind w:left="2880" w:firstLine="720"/>
        <w:rPr>
          <w:b/>
          <w:bCs/>
          <w:iCs/>
        </w:rPr>
      </w:pPr>
      <w:r w:rsidRPr="00F60A09">
        <w:rPr>
          <w:b/>
          <w:bCs/>
          <w:iCs/>
        </w:rPr>
        <w:lastRenderedPageBreak/>
        <w:t>Developed by COE and AESIS for OT Educators</w:t>
      </w:r>
      <w:r w:rsidR="00764366" w:rsidRPr="00F60A09">
        <w:rPr>
          <w:b/>
          <w:bCs/>
          <w:iCs/>
        </w:rPr>
        <w:t xml:space="preserve">: </w:t>
      </w:r>
    </w:p>
    <w:p w14:paraId="6B80C9B9" w14:textId="0B4E7C33" w:rsidR="004D09CD" w:rsidRDefault="004D09CD" w:rsidP="004D09CD">
      <w:pPr>
        <w:shd w:val="clear" w:color="auto" w:fill="FFFFFF"/>
        <w:ind w:left="2880" w:firstLine="720"/>
        <w:rPr>
          <w:sz w:val="20"/>
          <w:szCs w:val="20"/>
        </w:rPr>
      </w:pPr>
      <w:r>
        <w:rPr>
          <w:sz w:val="20"/>
          <w:szCs w:val="20"/>
        </w:rPr>
        <w:t>Tina DeAngelis, EdD, OTR/L </w:t>
      </w:r>
    </w:p>
    <w:p w14:paraId="46C7A2B0" w14:textId="77777777" w:rsidR="004D09CD" w:rsidRDefault="004D09CD" w:rsidP="004D09CD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 xml:space="preserve">Bridgett </w:t>
      </w:r>
      <w:proofErr w:type="spellStart"/>
      <w:r>
        <w:rPr>
          <w:sz w:val="20"/>
          <w:szCs w:val="20"/>
        </w:rPr>
        <w:t>Piernik</w:t>
      </w:r>
      <w:proofErr w:type="spellEnd"/>
      <w:r>
        <w:rPr>
          <w:sz w:val="20"/>
          <w:szCs w:val="20"/>
        </w:rPr>
        <w:t>-Yoder, PhD, OTR</w:t>
      </w:r>
    </w:p>
    <w:p w14:paraId="73B903BD" w14:textId="77777777" w:rsidR="004D09CD" w:rsidRDefault="004D09CD" w:rsidP="004D09CD">
      <w:pPr>
        <w:ind w:left="3600"/>
        <w:rPr>
          <w:sz w:val="20"/>
          <w:szCs w:val="20"/>
        </w:rPr>
      </w:pPr>
      <w:r>
        <w:rPr>
          <w:sz w:val="20"/>
          <w:szCs w:val="20"/>
        </w:rPr>
        <w:t>Inti Marazita, MS, OTR/L</w:t>
      </w:r>
    </w:p>
    <w:p w14:paraId="1BD166A5" w14:textId="77777777" w:rsidR="004D09CD" w:rsidRDefault="004D09CD" w:rsidP="004D09CD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Sapna Chakraborty, OTD, OTR/L</w:t>
      </w:r>
    </w:p>
    <w:p w14:paraId="4B5B7A85" w14:textId="77777777" w:rsidR="004D09CD" w:rsidRPr="004D09CD" w:rsidRDefault="004D09CD" w:rsidP="004D09CD">
      <w:pPr>
        <w:ind w:left="2880" w:firstLine="720"/>
        <w:rPr>
          <w:sz w:val="20"/>
          <w:szCs w:val="20"/>
        </w:rPr>
      </w:pPr>
      <w:r w:rsidRPr="004D09CD">
        <w:rPr>
          <w:sz w:val="20"/>
          <w:szCs w:val="20"/>
        </w:rPr>
        <w:t xml:space="preserve">Nancy E. </w:t>
      </w:r>
      <w:proofErr w:type="spellStart"/>
      <w:r w:rsidRPr="004D09CD">
        <w:rPr>
          <w:sz w:val="20"/>
          <w:szCs w:val="20"/>
        </w:rPr>
        <w:t>Krusen</w:t>
      </w:r>
      <w:proofErr w:type="spellEnd"/>
      <w:r w:rsidRPr="004D09CD">
        <w:rPr>
          <w:sz w:val="20"/>
          <w:szCs w:val="20"/>
        </w:rPr>
        <w:t>, PhD, OTR/L</w:t>
      </w:r>
    </w:p>
    <w:p w14:paraId="4517DCDD" w14:textId="77777777" w:rsidR="00665830" w:rsidRDefault="004D09CD" w:rsidP="00473F22">
      <w:pPr>
        <w:ind w:left="2880" w:firstLine="720"/>
        <w:rPr>
          <w:sz w:val="20"/>
          <w:szCs w:val="20"/>
        </w:rPr>
      </w:pPr>
      <w:r w:rsidRPr="004D09CD">
        <w:rPr>
          <w:sz w:val="20"/>
          <w:szCs w:val="20"/>
        </w:rPr>
        <w:t>Megan Edwards Collins, Ph.D., OTR/L, CAPS</w:t>
      </w:r>
    </w:p>
    <w:p w14:paraId="4EDEEFBF" w14:textId="77777777" w:rsidR="00665830" w:rsidRDefault="009D387D" w:rsidP="00473F22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 xml:space="preserve">Anna Walls, </w:t>
      </w:r>
      <w:r w:rsidR="00DD15CD">
        <w:rPr>
          <w:sz w:val="20"/>
          <w:szCs w:val="20"/>
        </w:rPr>
        <w:t>B</w:t>
      </w:r>
      <w:r w:rsidR="00675F03">
        <w:rPr>
          <w:sz w:val="20"/>
          <w:szCs w:val="20"/>
        </w:rPr>
        <w:t>.S., M.S.</w:t>
      </w:r>
      <w:r w:rsidR="00473F22">
        <w:rPr>
          <w:sz w:val="20"/>
          <w:szCs w:val="20"/>
        </w:rPr>
        <w:t xml:space="preserve"> </w:t>
      </w:r>
    </w:p>
    <w:p w14:paraId="0BA9400C" w14:textId="3F80E506" w:rsidR="00473F22" w:rsidRPr="00473F22" w:rsidRDefault="00473F22" w:rsidP="00473F22">
      <w:pPr>
        <w:ind w:left="2880" w:firstLine="720"/>
        <w:rPr>
          <w:sz w:val="20"/>
          <w:szCs w:val="20"/>
        </w:rPr>
      </w:pPr>
      <w:r w:rsidRPr="00665830">
        <w:rPr>
          <w:sz w:val="20"/>
          <w:szCs w:val="20"/>
        </w:rPr>
        <w:t xml:space="preserve">Shannon </w:t>
      </w:r>
      <w:proofErr w:type="spellStart"/>
      <w:r w:rsidRPr="00665830">
        <w:rPr>
          <w:sz w:val="20"/>
          <w:szCs w:val="20"/>
        </w:rPr>
        <w:t>Levandowski</w:t>
      </w:r>
      <w:proofErr w:type="spellEnd"/>
      <w:r w:rsidRPr="00665830">
        <w:rPr>
          <w:sz w:val="20"/>
          <w:szCs w:val="20"/>
        </w:rPr>
        <w:t>, OTD, MS, OTR, BCP, SCSS</w:t>
      </w:r>
    </w:p>
    <w:p w14:paraId="33864449" w14:textId="7C0BB381" w:rsidR="009D387D" w:rsidRDefault="009D387D" w:rsidP="004D09CD">
      <w:pPr>
        <w:ind w:left="2880" w:firstLine="720"/>
        <w:rPr>
          <w:sz w:val="20"/>
          <w:szCs w:val="20"/>
        </w:rPr>
      </w:pPr>
    </w:p>
    <w:p w14:paraId="34E08BD6" w14:textId="77777777" w:rsidR="00363383" w:rsidRPr="004D09CD" w:rsidRDefault="00363383" w:rsidP="004D09CD">
      <w:pPr>
        <w:ind w:left="2880" w:firstLine="720"/>
        <w:rPr>
          <w:sz w:val="20"/>
          <w:szCs w:val="20"/>
        </w:rPr>
      </w:pPr>
    </w:p>
    <w:p w14:paraId="6497B3CA" w14:textId="45EFC4D6" w:rsidR="007F5B63" w:rsidRDefault="007F5B63" w:rsidP="00F60A09">
      <w:pPr>
        <w:pStyle w:val="BodyText"/>
        <w:ind w:left="2880" w:firstLine="720"/>
        <w:rPr>
          <w:b/>
          <w:bCs/>
          <w:iCs/>
        </w:rPr>
      </w:pPr>
    </w:p>
    <w:p w14:paraId="1A5F123F" w14:textId="4C4BBFD2" w:rsidR="000E4362" w:rsidRDefault="000E4362" w:rsidP="00F60A09">
      <w:pPr>
        <w:pStyle w:val="BodyText"/>
        <w:ind w:left="2880" w:firstLine="720"/>
        <w:rPr>
          <w:b/>
          <w:bCs/>
          <w:iCs/>
        </w:rPr>
      </w:pPr>
    </w:p>
    <w:p w14:paraId="7BA61B16" w14:textId="77777777" w:rsidR="00FE3309" w:rsidRDefault="00FE3309" w:rsidP="000E4362">
      <w:pPr>
        <w:pStyle w:val="NormalWeb"/>
        <w:ind w:left="2880" w:firstLine="720"/>
        <w:rPr>
          <w:rFonts w:ascii="Arial" w:hAnsi="Arial" w:cs="Arial"/>
          <w:bCs/>
          <w:sz w:val="18"/>
          <w:szCs w:val="18"/>
        </w:rPr>
      </w:pPr>
    </w:p>
    <w:p w14:paraId="359CB631" w14:textId="77777777" w:rsidR="00FE3309" w:rsidRDefault="00FE3309" w:rsidP="000E4362">
      <w:pPr>
        <w:pStyle w:val="NormalWeb"/>
        <w:ind w:left="2880" w:firstLine="720"/>
        <w:rPr>
          <w:rFonts w:ascii="Arial" w:hAnsi="Arial" w:cs="Arial"/>
          <w:bCs/>
          <w:sz w:val="18"/>
          <w:szCs w:val="18"/>
        </w:rPr>
      </w:pPr>
    </w:p>
    <w:sectPr w:rsidR="00FE3309" w:rsidSect="003D1B71">
      <w:headerReference w:type="default" r:id="rId5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D4AB5D" w14:textId="77777777" w:rsidR="00AC0198" w:rsidRDefault="00AC0198" w:rsidP="00590471">
      <w:r>
        <w:separator/>
      </w:r>
    </w:p>
  </w:endnote>
  <w:endnote w:type="continuationSeparator" w:id="0">
    <w:p w14:paraId="342B9C98" w14:textId="77777777" w:rsidR="00AC0198" w:rsidRDefault="00AC019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8BC9C3" w14:textId="77777777" w:rsidR="00AC0198" w:rsidRDefault="00AC0198" w:rsidP="00590471">
      <w:r>
        <w:separator/>
      </w:r>
    </w:p>
  </w:footnote>
  <w:footnote w:type="continuationSeparator" w:id="0">
    <w:p w14:paraId="35B0B844" w14:textId="77777777" w:rsidR="00AC0198" w:rsidRDefault="00AC019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0FFBB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759E07" wp14:editId="6D3C50C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1CB63F4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xP98sGAD/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7D10112"/>
    <w:multiLevelType w:val="hybridMultilevel"/>
    <w:tmpl w:val="1A2C5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17B49"/>
    <w:multiLevelType w:val="multilevel"/>
    <w:tmpl w:val="DDDA7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51065"/>
    <w:multiLevelType w:val="hybridMultilevel"/>
    <w:tmpl w:val="B040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C7C7D"/>
    <w:multiLevelType w:val="hybridMultilevel"/>
    <w:tmpl w:val="53344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C5DEC"/>
    <w:multiLevelType w:val="hybridMultilevel"/>
    <w:tmpl w:val="EF785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4062A"/>
    <w:multiLevelType w:val="hybridMultilevel"/>
    <w:tmpl w:val="5A8C0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841E7E"/>
    <w:multiLevelType w:val="hybridMultilevel"/>
    <w:tmpl w:val="34949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25B92"/>
    <w:multiLevelType w:val="hybridMultilevel"/>
    <w:tmpl w:val="320EB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F0E77"/>
    <w:multiLevelType w:val="hybridMultilevel"/>
    <w:tmpl w:val="73562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632D3C"/>
    <w:multiLevelType w:val="hybridMultilevel"/>
    <w:tmpl w:val="A426E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A74543"/>
    <w:multiLevelType w:val="hybridMultilevel"/>
    <w:tmpl w:val="3AB24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101D9"/>
    <w:multiLevelType w:val="hybridMultilevel"/>
    <w:tmpl w:val="D6448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127917"/>
    <w:multiLevelType w:val="hybridMultilevel"/>
    <w:tmpl w:val="F2622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44384"/>
    <w:multiLevelType w:val="hybridMultilevel"/>
    <w:tmpl w:val="1DA0C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0738BA"/>
    <w:multiLevelType w:val="hybridMultilevel"/>
    <w:tmpl w:val="2688B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D00A6"/>
    <w:multiLevelType w:val="hybridMultilevel"/>
    <w:tmpl w:val="4E128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EC7EA8"/>
    <w:multiLevelType w:val="hybridMultilevel"/>
    <w:tmpl w:val="1172B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819F5"/>
    <w:multiLevelType w:val="hybridMultilevel"/>
    <w:tmpl w:val="F5242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B96787"/>
    <w:multiLevelType w:val="hybridMultilevel"/>
    <w:tmpl w:val="04208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B40E9B"/>
    <w:multiLevelType w:val="hybridMultilevel"/>
    <w:tmpl w:val="0C94D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16"/>
  </w:num>
  <w:num w:numId="6">
    <w:abstractNumId w:val="14"/>
  </w:num>
  <w:num w:numId="7">
    <w:abstractNumId w:val="15"/>
  </w:num>
  <w:num w:numId="8">
    <w:abstractNumId w:val="12"/>
  </w:num>
  <w:num w:numId="9">
    <w:abstractNumId w:val="10"/>
  </w:num>
  <w:num w:numId="10">
    <w:abstractNumId w:val="11"/>
  </w:num>
  <w:num w:numId="11">
    <w:abstractNumId w:val="19"/>
  </w:num>
  <w:num w:numId="12">
    <w:abstractNumId w:val="13"/>
  </w:num>
  <w:num w:numId="13">
    <w:abstractNumId w:val="22"/>
  </w:num>
  <w:num w:numId="14">
    <w:abstractNumId w:val="17"/>
  </w:num>
  <w:num w:numId="15">
    <w:abstractNumId w:val="5"/>
  </w:num>
  <w:num w:numId="16">
    <w:abstractNumId w:val="9"/>
  </w:num>
  <w:num w:numId="17">
    <w:abstractNumId w:val="18"/>
  </w:num>
  <w:num w:numId="18">
    <w:abstractNumId w:val="8"/>
  </w:num>
  <w:num w:numId="19">
    <w:abstractNumId w:val="7"/>
  </w:num>
  <w:num w:numId="20">
    <w:abstractNumId w:val="20"/>
  </w:num>
  <w:num w:numId="21">
    <w:abstractNumId w:val="6"/>
  </w:num>
  <w:num w:numId="22">
    <w:abstractNumId w:val="21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734"/>
    <w:rsid w:val="00041705"/>
    <w:rsid w:val="00060042"/>
    <w:rsid w:val="000663C3"/>
    <w:rsid w:val="0008685D"/>
    <w:rsid w:val="00090860"/>
    <w:rsid w:val="000C59E1"/>
    <w:rsid w:val="000E4362"/>
    <w:rsid w:val="000F23F3"/>
    <w:rsid w:val="000F5161"/>
    <w:rsid w:val="00103A2F"/>
    <w:rsid w:val="00105779"/>
    <w:rsid w:val="00112FD7"/>
    <w:rsid w:val="00116A7F"/>
    <w:rsid w:val="001344E5"/>
    <w:rsid w:val="001376AA"/>
    <w:rsid w:val="00150ABD"/>
    <w:rsid w:val="001625AE"/>
    <w:rsid w:val="00175EEF"/>
    <w:rsid w:val="001774E2"/>
    <w:rsid w:val="001946FC"/>
    <w:rsid w:val="001B00FC"/>
    <w:rsid w:val="001B5E26"/>
    <w:rsid w:val="001E705D"/>
    <w:rsid w:val="00222466"/>
    <w:rsid w:val="0024753C"/>
    <w:rsid w:val="00276026"/>
    <w:rsid w:val="002B4549"/>
    <w:rsid w:val="002B4BAA"/>
    <w:rsid w:val="002E40B3"/>
    <w:rsid w:val="003009BE"/>
    <w:rsid w:val="00310F17"/>
    <w:rsid w:val="003126D5"/>
    <w:rsid w:val="00322A46"/>
    <w:rsid w:val="003326CB"/>
    <w:rsid w:val="00333888"/>
    <w:rsid w:val="0033687D"/>
    <w:rsid w:val="003424D1"/>
    <w:rsid w:val="00342943"/>
    <w:rsid w:val="00353B60"/>
    <w:rsid w:val="00353E85"/>
    <w:rsid w:val="00363383"/>
    <w:rsid w:val="00376291"/>
    <w:rsid w:val="00380FD1"/>
    <w:rsid w:val="00381F69"/>
    <w:rsid w:val="0038306A"/>
    <w:rsid w:val="00383D02"/>
    <w:rsid w:val="00385DE7"/>
    <w:rsid w:val="003D0D81"/>
    <w:rsid w:val="003D1B71"/>
    <w:rsid w:val="003E7585"/>
    <w:rsid w:val="00403C30"/>
    <w:rsid w:val="004415CD"/>
    <w:rsid w:val="00442895"/>
    <w:rsid w:val="00462035"/>
    <w:rsid w:val="00473F22"/>
    <w:rsid w:val="00485E5B"/>
    <w:rsid w:val="004B6F49"/>
    <w:rsid w:val="004D09CD"/>
    <w:rsid w:val="004D4587"/>
    <w:rsid w:val="004E158A"/>
    <w:rsid w:val="004E62D3"/>
    <w:rsid w:val="0050608E"/>
    <w:rsid w:val="0051468B"/>
    <w:rsid w:val="0052014B"/>
    <w:rsid w:val="0052468B"/>
    <w:rsid w:val="005262C4"/>
    <w:rsid w:val="00547664"/>
    <w:rsid w:val="00547EF1"/>
    <w:rsid w:val="005504A2"/>
    <w:rsid w:val="00553444"/>
    <w:rsid w:val="00565C77"/>
    <w:rsid w:val="0056708E"/>
    <w:rsid w:val="00577C29"/>
    <w:rsid w:val="005801E5"/>
    <w:rsid w:val="00590471"/>
    <w:rsid w:val="005927A7"/>
    <w:rsid w:val="00594E9E"/>
    <w:rsid w:val="005C3DBA"/>
    <w:rsid w:val="005D01FA"/>
    <w:rsid w:val="005D2797"/>
    <w:rsid w:val="005F58BA"/>
    <w:rsid w:val="006279AE"/>
    <w:rsid w:val="00653E17"/>
    <w:rsid w:val="00663119"/>
    <w:rsid w:val="00665830"/>
    <w:rsid w:val="00675F03"/>
    <w:rsid w:val="00695BE5"/>
    <w:rsid w:val="006A08E8"/>
    <w:rsid w:val="006B63ED"/>
    <w:rsid w:val="006D79A8"/>
    <w:rsid w:val="00700AE7"/>
    <w:rsid w:val="007109FE"/>
    <w:rsid w:val="007227B7"/>
    <w:rsid w:val="0072353B"/>
    <w:rsid w:val="00744B46"/>
    <w:rsid w:val="007575B6"/>
    <w:rsid w:val="00764366"/>
    <w:rsid w:val="007741E2"/>
    <w:rsid w:val="00782045"/>
    <w:rsid w:val="007873A8"/>
    <w:rsid w:val="007A2880"/>
    <w:rsid w:val="007B3C81"/>
    <w:rsid w:val="007C1D31"/>
    <w:rsid w:val="007C3FB5"/>
    <w:rsid w:val="007D67CA"/>
    <w:rsid w:val="007E4D8D"/>
    <w:rsid w:val="007E5442"/>
    <w:rsid w:val="007E668F"/>
    <w:rsid w:val="007F01D8"/>
    <w:rsid w:val="007F5B63"/>
    <w:rsid w:val="00803A0A"/>
    <w:rsid w:val="00822810"/>
    <w:rsid w:val="008407FD"/>
    <w:rsid w:val="00846CB9"/>
    <w:rsid w:val="008566AA"/>
    <w:rsid w:val="008829B6"/>
    <w:rsid w:val="008830F9"/>
    <w:rsid w:val="00895B2D"/>
    <w:rsid w:val="008A1E6E"/>
    <w:rsid w:val="008C01A8"/>
    <w:rsid w:val="008C024F"/>
    <w:rsid w:val="008C2CFC"/>
    <w:rsid w:val="00912DC8"/>
    <w:rsid w:val="00925797"/>
    <w:rsid w:val="009475DC"/>
    <w:rsid w:val="009513C1"/>
    <w:rsid w:val="00967B93"/>
    <w:rsid w:val="009A364B"/>
    <w:rsid w:val="009A7313"/>
    <w:rsid w:val="009D090F"/>
    <w:rsid w:val="009D387D"/>
    <w:rsid w:val="009E6E71"/>
    <w:rsid w:val="00A04C8C"/>
    <w:rsid w:val="00A1511B"/>
    <w:rsid w:val="00A31464"/>
    <w:rsid w:val="00A31B16"/>
    <w:rsid w:val="00A33613"/>
    <w:rsid w:val="00A47A8D"/>
    <w:rsid w:val="00A56392"/>
    <w:rsid w:val="00A6042A"/>
    <w:rsid w:val="00A630F8"/>
    <w:rsid w:val="00A7314C"/>
    <w:rsid w:val="00AB0030"/>
    <w:rsid w:val="00AB2EC6"/>
    <w:rsid w:val="00AC0198"/>
    <w:rsid w:val="00AC6C7E"/>
    <w:rsid w:val="00AD70E7"/>
    <w:rsid w:val="00B17C43"/>
    <w:rsid w:val="00B21D2A"/>
    <w:rsid w:val="00B4158A"/>
    <w:rsid w:val="00B6466C"/>
    <w:rsid w:val="00B95445"/>
    <w:rsid w:val="00BB1B5D"/>
    <w:rsid w:val="00BC22C7"/>
    <w:rsid w:val="00BD195A"/>
    <w:rsid w:val="00C07240"/>
    <w:rsid w:val="00C14078"/>
    <w:rsid w:val="00C261D4"/>
    <w:rsid w:val="00C27011"/>
    <w:rsid w:val="00C323E4"/>
    <w:rsid w:val="00C42C6E"/>
    <w:rsid w:val="00C678DB"/>
    <w:rsid w:val="00C76044"/>
    <w:rsid w:val="00CA777D"/>
    <w:rsid w:val="00CC1A6A"/>
    <w:rsid w:val="00CC51A5"/>
    <w:rsid w:val="00CE1E3D"/>
    <w:rsid w:val="00CE493B"/>
    <w:rsid w:val="00D053FA"/>
    <w:rsid w:val="00D53E49"/>
    <w:rsid w:val="00DC3F0A"/>
    <w:rsid w:val="00DC4293"/>
    <w:rsid w:val="00DD15CD"/>
    <w:rsid w:val="00E26376"/>
    <w:rsid w:val="00E26AED"/>
    <w:rsid w:val="00E31A1B"/>
    <w:rsid w:val="00E73AB8"/>
    <w:rsid w:val="00E90A60"/>
    <w:rsid w:val="00E976C9"/>
    <w:rsid w:val="00EA7966"/>
    <w:rsid w:val="00ED47F7"/>
    <w:rsid w:val="00EE64A3"/>
    <w:rsid w:val="00EE7E09"/>
    <w:rsid w:val="00EF4676"/>
    <w:rsid w:val="00EF6DDC"/>
    <w:rsid w:val="00F0223C"/>
    <w:rsid w:val="00F16158"/>
    <w:rsid w:val="00F2702F"/>
    <w:rsid w:val="00F2791F"/>
    <w:rsid w:val="00F3235D"/>
    <w:rsid w:val="00F32393"/>
    <w:rsid w:val="00F60A09"/>
    <w:rsid w:val="00F878BD"/>
    <w:rsid w:val="00FB1734"/>
    <w:rsid w:val="00FB3C7A"/>
    <w:rsid w:val="00FB7AFF"/>
    <w:rsid w:val="00FC2D75"/>
    <w:rsid w:val="00FD2634"/>
    <w:rsid w:val="00FE1D30"/>
    <w:rsid w:val="00FE330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C05F6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styleId="NormalWeb">
    <w:name w:val="Normal (Web)"/>
    <w:basedOn w:val="Normal"/>
    <w:uiPriority w:val="99"/>
    <w:unhideWhenUsed/>
    <w:rsid w:val="00DC429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C429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DC42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76044"/>
    <w:rPr>
      <w:color w:val="954F72" w:themeColor="followedHyperlink"/>
      <w:u w:val="single"/>
    </w:rPr>
  </w:style>
  <w:style w:type="character" w:customStyle="1" w:styleId="journal-name">
    <w:name w:val="journal-name"/>
    <w:basedOn w:val="DefaultParagraphFont"/>
    <w:rsid w:val="001344E5"/>
  </w:style>
  <w:style w:type="character" w:customStyle="1" w:styleId="current">
    <w:name w:val="current"/>
    <w:basedOn w:val="DefaultParagraphFont"/>
    <w:rsid w:val="00473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ructionaldesign.org/models/addie/" TargetMode="External"/><Relationship Id="rId18" Type="http://schemas.openxmlformats.org/officeDocument/2006/relationships/hyperlink" Target="https://www.worldcat.org/title/mckeachies-teaching-tips-strategies-research-and-theory-for-college-and-university-teachers/oclc/48384137" TargetMode="External"/><Relationship Id="rId26" Type="http://schemas.openxmlformats.org/officeDocument/2006/relationships/hyperlink" Target="https://enact.sonoma.edu/c.php?g=789377&amp;p=5650618" TargetMode="External"/><Relationship Id="rId39" Type="http://schemas.openxmlformats.org/officeDocument/2006/relationships/hyperlink" Target="https://online.stanford.edu/courses/som-y0010-writing-sciences" TargetMode="External"/><Relationship Id="rId21" Type="http://schemas.openxmlformats.org/officeDocument/2006/relationships/hyperlink" Target="https://www.worldcat.org/title/what-the-best-college-teachers-do/oclc/1041187421&amp;referer=brief_results" TargetMode="External"/><Relationship Id="rId34" Type="http://schemas.openxmlformats.org/officeDocument/2006/relationships/hyperlink" Target="https://www.facultyfocus.com/?s=rubrics&amp;submit=" TargetMode="External"/><Relationship Id="rId42" Type="http://schemas.openxmlformats.org/officeDocument/2006/relationships/hyperlink" Target="https://digitalcommons.georgiasouthern.edu/cgi/viewcontent.cgi?article=1413&amp;context=ij-sotl" TargetMode="External"/><Relationship Id="rId47" Type="http://schemas.openxmlformats.org/officeDocument/2006/relationships/hyperlink" Target="http://matsusemi.saloon.jp/wp-content/uploads/2012/07/the-scholarship-of-teaching-new-elaborations-new-developments1.pdf" TargetMode="External"/><Relationship Id="rId50" Type="http://schemas.openxmlformats.org/officeDocument/2006/relationships/hyperlink" Target="http://www.jsums.edu/academicaffairs/files/2012/08/10-Effective-Classroom-Management-Techniques.pdf" TargetMode="External"/><Relationship Id="rId55" Type="http://schemas.openxmlformats.org/officeDocument/2006/relationships/hyperlink" Target="https://livemissouristate-my.sharepoint.com/personal/sc2168_missouristate_edu/Documents/Service/COE/Educator%20Tools%20Task%20force/&#8226;%09http:/bot.ky.gov/Documents/Sample%20Supervision%20Logs.pdf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ajot.aota.org/article.aspx?articleid=2545290" TargetMode="External"/><Relationship Id="rId20" Type="http://schemas.openxmlformats.org/officeDocument/2006/relationships/hyperlink" Target="https://www.worldcat.org/title/courage-to-teach-guide-for-reflection-and-renewal/oclc/1063541461&amp;referer=brief_results" TargetMode="External"/><Relationship Id="rId29" Type="http://schemas.openxmlformats.org/officeDocument/2006/relationships/hyperlink" Target="https://www.jtayloreducation.com/shop/depth-complexity/jte-1d-the-flip-book-too-e-book/" TargetMode="External"/><Relationship Id="rId41" Type="http://schemas.openxmlformats.org/officeDocument/2006/relationships/hyperlink" Target="https://www.chronicle.com/article/The-Professor-Is-In-4-Steps/241451" TargetMode="External"/><Relationship Id="rId54" Type="http://schemas.openxmlformats.org/officeDocument/2006/relationships/hyperlink" Target="https://www.aota.org/-/media/Corporate/Files/Practice/Ethics/Advisory/professional-boundaries-adv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www.facultyfocus.com/?s=syllabus&amp;submit=" TargetMode="External"/><Relationship Id="rId32" Type="http://schemas.openxmlformats.org/officeDocument/2006/relationships/hyperlink" Target="https://www.teachthought.com/critical-thinking/blooms-digital-taxonomy-verbs-21st-century-students/" TargetMode="External"/><Relationship Id="rId37" Type="http://schemas.openxmlformats.org/officeDocument/2006/relationships/hyperlink" Target="https://www.weareteachers.com/" TargetMode="External"/><Relationship Id="rId40" Type="http://schemas.openxmlformats.org/officeDocument/2006/relationships/hyperlink" Target="https://nursing.utah.edu/journalwriting/" TargetMode="External"/><Relationship Id="rId45" Type="http://schemas.openxmlformats.org/officeDocument/2006/relationships/hyperlink" Target="https://journals.lww.com/academicmedicine/Fulltext/2000/09000/Boyer_s_Expanded_Definitions_of_Scholarship,_the.7.aspx" TargetMode="External"/><Relationship Id="rId53" Type="http://schemas.openxmlformats.org/officeDocument/2006/relationships/hyperlink" Target="https://www.aota.org/publications-news/otp/archive/2018/cultivating-transitions-classroom-clinic.aspx" TargetMode="External"/><Relationship Id="rId58" Type="http://schemas.openxmlformats.org/officeDocument/2006/relationships/hyperlink" Target="https://gretchenrubin.com/" TargetMode="External"/><Relationship Id="rId5" Type="http://schemas.openxmlformats.org/officeDocument/2006/relationships/styles" Target="styles.xml"/><Relationship Id="rId15" Type="http://schemas.openxmlformats.org/officeDocument/2006/relationships/hyperlink" Target="https://cei.umn.edu/writing-your-teaching-philosophy" TargetMode="External"/><Relationship Id="rId23" Type="http://schemas.openxmlformats.org/officeDocument/2006/relationships/hyperlink" Target="https://www.worldcat.org/title/creating-significant-learning-experiences-revised-and-updated-an-integrated-approach-to-designing-college-courses/oclc/833048690&amp;referer=brief_results" TargetMode="External"/><Relationship Id="rId28" Type="http://schemas.openxmlformats.org/officeDocument/2006/relationships/hyperlink" Target="https://www.jtayloreducation.com/shop/depth-complexity/jte-7d-the-flip-book-e-book/" TargetMode="External"/><Relationship Id="rId36" Type="http://schemas.openxmlformats.org/officeDocument/2006/relationships/hyperlink" Target="https://www.edutopia.org/" TargetMode="External"/><Relationship Id="rId49" Type="http://schemas.openxmlformats.org/officeDocument/2006/relationships/hyperlink" Target="https://www.facultyfocus.com/" TargetMode="External"/><Relationship Id="rId57" Type="http://schemas.openxmlformats.org/officeDocument/2006/relationships/hyperlink" Target="https://pdfs.semanticscholar.org/8203/4b42ac77d8abb98d048da2a2e90c4feacd55.pdf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www.worldcat.org/title/tools-for-teaching/oclc/778205815&amp;referer=brief_results" TargetMode="External"/><Relationship Id="rId31" Type="http://schemas.openxmlformats.org/officeDocument/2006/relationships/hyperlink" Target="https://www.celt.iastate.edu/teaching/effective-teaching-practices/revised-blooms-taxonomy-flash-version/" TargetMode="External"/><Relationship Id="rId44" Type="http://schemas.openxmlformats.org/officeDocument/2006/relationships/hyperlink" Target="https://www.issotl.com/" TargetMode="External"/><Relationship Id="rId52" Type="http://schemas.openxmlformats.org/officeDocument/2006/relationships/hyperlink" Target="https://www.edutopia.org/article/key-effective-classroom-management" TargetMode="External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jot.aota.org/article.aspx?articleid=2701702" TargetMode="External"/><Relationship Id="rId22" Type="http://schemas.openxmlformats.org/officeDocument/2006/relationships/hyperlink" Target="https://www.worldcat.org/title/small-teaching-everyday-lessons-from-the-science-of-learning/oclc/1002921284&amp;referer=brief_results" TargetMode="External"/><Relationship Id="rId27" Type="http://schemas.openxmlformats.org/officeDocument/2006/relationships/hyperlink" Target="https://oie.gsu.edu/assessment-and-review-academic-and-adminstrative/academic-assessment-and-review/assessment-manual/writing-meaningful-student-learning-outcomes-slos/" TargetMode="External"/><Relationship Id="rId30" Type="http://schemas.openxmlformats.org/officeDocument/2006/relationships/hyperlink" Target="https://byrdseed.com/differentiator/" TargetMode="External"/><Relationship Id="rId35" Type="http://schemas.openxmlformats.org/officeDocument/2006/relationships/hyperlink" Target="https://www.cultofpedagogy.com/" TargetMode="External"/><Relationship Id="rId43" Type="http://schemas.openxmlformats.org/officeDocument/2006/relationships/hyperlink" Target="https://ajot.aota.org/article.aspx?articleid=2712386" TargetMode="External"/><Relationship Id="rId48" Type="http://schemas.openxmlformats.org/officeDocument/2006/relationships/hyperlink" Target="https://www.weareteachers.com/" TargetMode="External"/><Relationship Id="rId56" Type="http://schemas.openxmlformats.org/officeDocument/2006/relationships/hyperlink" Target="https://ajot.aota.org/article.aspx?articleid=2484239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livemissouristate-my.sharepoint.com/personal/sc2168_missouristate_edu/Documents/Service/COE/Educator%20Tools%20Task%20force/&#8226;%09http:/www.jsums.edu/academicaffairs/files/2012/08/Classroom-Management-Techniques.pdf?x19771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facultyfocus.com/?s=pedagogy&amp;submit=" TargetMode="External"/><Relationship Id="rId17" Type="http://schemas.openxmlformats.org/officeDocument/2006/relationships/hyperlink" Target="https://ajot.aota.org/article.aspx?articleid=1869137" TargetMode="External"/><Relationship Id="rId25" Type="http://schemas.openxmlformats.org/officeDocument/2006/relationships/hyperlink" Target="http://docshare.tips/designing-a-course-syllabus-0_5e182d09df8914fa5a8b4579.html" TargetMode="External"/><Relationship Id="rId33" Type="http://schemas.openxmlformats.org/officeDocument/2006/relationships/hyperlink" Target="https://teachonline.asu.edu/objectives-builder/" TargetMode="External"/><Relationship Id="rId38" Type="http://schemas.openxmlformats.org/officeDocument/2006/relationships/hyperlink" Target="https://www.kqed.org/mindshift" TargetMode="External"/><Relationship Id="rId46" Type="http://schemas.openxmlformats.org/officeDocument/2006/relationships/hyperlink" Target="http://olms.cte.jhu.edu/olms2/data/ck/sites/225/files/scholarship%20of%20tchg%20in%20disciplines.pdf" TargetMode="External"/><Relationship Id="rId5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razita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237E842438945A70D9DB3036EFEB6" ma:contentTypeVersion="13" ma:contentTypeDescription="Create a new document." ma:contentTypeScope="" ma:versionID="5d9be13b4f727db3f44d216c5ab0003c">
  <xsd:schema xmlns:xsd="http://www.w3.org/2001/XMLSchema" xmlns:xs="http://www.w3.org/2001/XMLSchema" xmlns:p="http://schemas.microsoft.com/office/2006/metadata/properties" xmlns:ns3="f3419898-ff66-4dd3-87e6-81711cb0f797" xmlns:ns4="ad64fdd5-0d5e-49cd-86b8-65c54590b4df" targetNamespace="http://schemas.microsoft.com/office/2006/metadata/properties" ma:root="true" ma:fieldsID="ded555188f758c610a2f53d1e64daf86" ns3:_="" ns4:_="">
    <xsd:import namespace="f3419898-ff66-4dd3-87e6-81711cb0f797"/>
    <xsd:import namespace="ad64fdd5-0d5e-49cd-86b8-65c54590b4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19898-ff66-4dd3-87e6-81711cb0f7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4fdd5-0d5e-49cd-86b8-65c54590b4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f3419898-ff66-4dd3-87e6-81711cb0f797" xsi:nil="true"/>
  </documentManagement>
</p:properties>
</file>

<file path=customXml/itemProps1.xml><?xml version="1.0" encoding="utf-8"?>
<ds:datastoreItem xmlns:ds="http://schemas.openxmlformats.org/officeDocument/2006/customXml" ds:itemID="{4A7F6BD6-6444-4924-9E8A-58F826867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419898-ff66-4dd3-87e6-81711cb0f797"/>
    <ds:schemaRef ds:uri="ad64fdd5-0d5e-49cd-86b8-65c54590b4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f3419898-ff66-4dd3-87e6-81711cb0f7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4</Pages>
  <Words>1333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2020-03-27T21:17:00Z</dcterms:created>
  <dcterms:modified xsi:type="dcterms:W3CDTF">2020-03-27T21:17:00Z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0x010100DC2237E842438945A70D9DB3036EFEB6</vt:lpwstr>
  </property>
</Properties>
</file>