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91" w:type="pct"/>
        <w:tblLook w:val="04A0" w:firstRow="1" w:lastRow="0" w:firstColumn="1" w:lastColumn="0" w:noHBand="0" w:noVBand="1"/>
      </w:tblPr>
      <w:tblGrid>
        <w:gridCol w:w="2664"/>
        <w:gridCol w:w="1555"/>
        <w:gridCol w:w="1389"/>
        <w:gridCol w:w="1552"/>
        <w:gridCol w:w="4056"/>
      </w:tblGrid>
      <w:tr w:rsidR="003064BE" w:rsidRPr="009F7615" w14:paraId="65D3BF89" w14:textId="77777777" w:rsidTr="009F7615">
        <w:tc>
          <w:tcPr>
            <w:tcW w:w="5000" w:type="pct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bottom"/>
          </w:tcPr>
          <w:p w14:paraId="31C8222C" w14:textId="77777777" w:rsidR="003064BE" w:rsidRPr="009F7615" w:rsidRDefault="003064BE" w:rsidP="009F7615">
            <w:pPr>
              <w:spacing w:after="0" w:line="240" w:lineRule="auto"/>
              <w:ind w:right="-119"/>
              <w:rPr>
                <w:i/>
                <w:sz w:val="24"/>
                <w:szCs w:val="24"/>
              </w:rPr>
            </w:pPr>
            <w:r w:rsidRPr="009F7615">
              <w:rPr>
                <w:rFonts w:cs="Calibri"/>
                <w:i/>
                <w:sz w:val="24"/>
                <w:szCs w:val="24"/>
              </w:rPr>
              <w:t>Thank you for your willingness to participate in the AOTA Academic Education Special Interest Section (AESIS) New Educator Mentoring Program (NEMP). Please complete the survey to facilitate mentor-mentee match</w:t>
            </w:r>
            <w:r w:rsidR="00F4158B" w:rsidRPr="009F7615">
              <w:rPr>
                <w:rFonts w:cs="Calibri"/>
                <w:i/>
                <w:sz w:val="24"/>
                <w:szCs w:val="24"/>
              </w:rPr>
              <w:t>ing</w:t>
            </w:r>
            <w:r w:rsidRPr="009F7615">
              <w:rPr>
                <w:rFonts w:cs="Calibri"/>
                <w:i/>
                <w:sz w:val="24"/>
                <w:szCs w:val="24"/>
              </w:rPr>
              <w:t>.</w:t>
            </w:r>
          </w:p>
        </w:tc>
      </w:tr>
      <w:tr w:rsidR="003064BE" w:rsidRPr="009F7615" w14:paraId="4F03A9E7" w14:textId="77777777" w:rsidTr="009F7615">
        <w:tc>
          <w:tcPr>
            <w:tcW w:w="1188" w:type="pct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0767DB8A" w14:textId="77777777" w:rsidR="00650259" w:rsidRPr="009F7615" w:rsidRDefault="003064BE" w:rsidP="009F7615">
            <w:pPr>
              <w:spacing w:after="0" w:line="360" w:lineRule="auto"/>
              <w:ind w:right="1020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>Name</w:t>
            </w:r>
            <w:r w:rsidR="00A51DE8" w:rsidRPr="009F7615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812" w:type="pct"/>
            <w:gridSpan w:val="4"/>
            <w:tcBorders>
              <w:top w:val="double" w:sz="4" w:space="0" w:color="auto"/>
            </w:tcBorders>
            <w:shd w:val="clear" w:color="auto" w:fill="auto"/>
            <w:vAlign w:val="bottom"/>
          </w:tcPr>
          <w:p w14:paraId="365DFEC5" w14:textId="77777777" w:rsidR="00650259" w:rsidRPr="009F7615" w:rsidRDefault="00650259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</w:p>
        </w:tc>
      </w:tr>
      <w:tr w:rsidR="003064BE" w:rsidRPr="009F7615" w14:paraId="351382CC" w14:textId="77777777" w:rsidTr="009F7615">
        <w:tc>
          <w:tcPr>
            <w:tcW w:w="1188" w:type="pct"/>
            <w:shd w:val="clear" w:color="auto" w:fill="auto"/>
            <w:vAlign w:val="bottom"/>
          </w:tcPr>
          <w:p w14:paraId="5A99D0B1" w14:textId="77777777" w:rsidR="003064BE" w:rsidRPr="009F7615" w:rsidRDefault="003064BE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>Email</w:t>
            </w:r>
            <w:r w:rsidR="00FD0BAE" w:rsidRPr="009F7615">
              <w:rPr>
                <w:sz w:val="24"/>
                <w:szCs w:val="24"/>
              </w:rPr>
              <w:t>/phone</w:t>
            </w:r>
          </w:p>
        </w:tc>
        <w:tc>
          <w:tcPr>
            <w:tcW w:w="3812" w:type="pct"/>
            <w:gridSpan w:val="4"/>
            <w:shd w:val="clear" w:color="auto" w:fill="auto"/>
            <w:vAlign w:val="bottom"/>
          </w:tcPr>
          <w:p w14:paraId="59E804F8" w14:textId="77777777" w:rsidR="003064BE" w:rsidRPr="009F7615" w:rsidRDefault="00FD0BAE" w:rsidP="009F7615">
            <w:pPr>
              <w:spacing w:after="0" w:line="360" w:lineRule="auto"/>
              <w:ind w:right="1145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 xml:space="preserve">               </w:t>
            </w:r>
          </w:p>
        </w:tc>
      </w:tr>
      <w:tr w:rsidR="00650259" w:rsidRPr="009F7615" w14:paraId="7DDC24AB" w14:textId="77777777" w:rsidTr="009F7615">
        <w:trPr>
          <w:trHeight w:val="54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488DAABE" w14:textId="77777777" w:rsidR="003064BE" w:rsidRPr="009F7615" w:rsidRDefault="003064BE" w:rsidP="009F7615">
            <w:pPr>
              <w:spacing w:after="0" w:line="240" w:lineRule="auto"/>
              <w:rPr>
                <w:b/>
                <w:sz w:val="16"/>
                <w:szCs w:val="16"/>
              </w:rPr>
            </w:pPr>
          </w:p>
        </w:tc>
      </w:tr>
      <w:tr w:rsidR="00264E3B" w:rsidRPr="009F7615" w14:paraId="3C9FBD8B" w14:textId="77777777" w:rsidTr="009F7615">
        <w:trPr>
          <w:trHeight w:val="1473"/>
        </w:trPr>
        <w:tc>
          <w:tcPr>
            <w:tcW w:w="2500" w:type="pct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177B8AC" w14:textId="77777777" w:rsidR="00264E3B" w:rsidRPr="009F7615" w:rsidRDefault="00264E3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bCs/>
                <w:i/>
                <w:iCs/>
                <w:color w:val="333333"/>
                <w:sz w:val="24"/>
                <w:szCs w:val="24"/>
              </w:rPr>
              <w:t>Eligible to participate as a mentee, OT/OTA educator:</w:t>
            </w:r>
          </w:p>
          <w:p w14:paraId="68F45E65" w14:textId="77777777" w:rsidR="00264E3B" w:rsidRPr="009F7615" w:rsidRDefault="00264E3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>1. OT/OTA educator within first year FT teaching</w:t>
            </w:r>
          </w:p>
          <w:p w14:paraId="01D64694" w14:textId="77777777" w:rsidR="00D0565B" w:rsidRPr="009F7615" w:rsidRDefault="00264E3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2. teaching at least one course during fall and spring </w:t>
            </w:r>
          </w:p>
          <w:p w14:paraId="145E3A57" w14:textId="77777777" w:rsidR="00264E3B" w:rsidRPr="009F7615" w:rsidRDefault="00D0565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    </w:t>
            </w:r>
            <w:r w:rsidR="00264E3B" w:rsidRPr="009F7615">
              <w:rPr>
                <w:rFonts w:eastAsia="Times New Roman"/>
                <w:color w:val="333333"/>
                <w:sz w:val="24"/>
                <w:szCs w:val="24"/>
              </w:rPr>
              <w:t xml:space="preserve">term in an entry-level curriculum </w:t>
            </w:r>
          </w:p>
          <w:p w14:paraId="7DF0D347" w14:textId="77777777" w:rsidR="00264E3B" w:rsidRPr="009F7615" w:rsidRDefault="00264E3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3. </w:t>
            </w:r>
            <w:r w:rsidR="003E1781" w:rsidRPr="009F7615">
              <w:rPr>
                <w:rFonts w:eastAsia="Times New Roman"/>
                <w:color w:val="333333"/>
                <w:sz w:val="24"/>
                <w:szCs w:val="24"/>
              </w:rPr>
              <w:t>n</w:t>
            </w:r>
            <w:r w:rsidRPr="009F7615">
              <w:rPr>
                <w:rFonts w:eastAsia="Times New Roman"/>
                <w:color w:val="333333"/>
                <w:sz w:val="24"/>
                <w:szCs w:val="24"/>
              </w:rPr>
              <w:t>on-tenure, tenure-track, or clinical-track faculty</w:t>
            </w:r>
          </w:p>
          <w:p w14:paraId="1AE63A10" w14:textId="77777777" w:rsidR="003E1781" w:rsidRPr="009F7615" w:rsidRDefault="003E1781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4. </w:t>
            </w:r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committed to regular contact at least 1x/month</w:t>
            </w:r>
          </w:p>
          <w:p w14:paraId="0D4E479D" w14:textId="77777777" w:rsidR="003E1781" w:rsidRPr="009F7615" w:rsidRDefault="003E1781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</w:p>
        </w:tc>
        <w:tc>
          <w:tcPr>
            <w:tcW w:w="250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1E16AC" w14:textId="77777777" w:rsidR="00264E3B" w:rsidRPr="009F7615" w:rsidRDefault="00264E3B" w:rsidP="009F7615">
            <w:pPr>
              <w:spacing w:after="0" w:line="240" w:lineRule="auto"/>
              <w:rPr>
                <w:rFonts w:eastAsia="Times New Roman"/>
                <w:bCs/>
                <w:i/>
                <w:iCs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bCs/>
                <w:i/>
                <w:iCs/>
                <w:color w:val="333333"/>
                <w:sz w:val="24"/>
                <w:szCs w:val="24"/>
              </w:rPr>
              <w:t>Eligible to participate as a mentor, OT/OTA educator:</w:t>
            </w:r>
          </w:p>
          <w:p w14:paraId="105886A6" w14:textId="77777777" w:rsidR="00264E3B" w:rsidRPr="009F7615" w:rsidRDefault="00E00D03" w:rsidP="009F7615">
            <w:pPr>
              <w:spacing w:after="0" w:line="240" w:lineRule="auto"/>
              <w:ind w:left="360" w:hanging="360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1. </w:t>
            </w:r>
            <w:r w:rsidR="00264E3B" w:rsidRPr="009F7615">
              <w:rPr>
                <w:rFonts w:eastAsia="Times New Roman"/>
                <w:color w:val="333333"/>
                <w:sz w:val="24"/>
                <w:szCs w:val="24"/>
              </w:rPr>
              <w:t>OT/OTA educator past first year FT teaching</w:t>
            </w:r>
          </w:p>
          <w:p w14:paraId="2F3250B1" w14:textId="77777777" w:rsidR="00D0565B" w:rsidRPr="009F7615" w:rsidRDefault="00264E3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2. teaching at least one course during fall or spring </w:t>
            </w:r>
            <w:r w:rsidR="00D0565B" w:rsidRPr="009F7615">
              <w:rPr>
                <w:rFonts w:eastAsia="Times New Roman"/>
                <w:color w:val="333333"/>
                <w:sz w:val="24"/>
                <w:szCs w:val="24"/>
              </w:rPr>
              <w:t xml:space="preserve">   </w:t>
            </w:r>
          </w:p>
          <w:p w14:paraId="384E6D98" w14:textId="77777777" w:rsidR="00264E3B" w:rsidRPr="009F7615" w:rsidRDefault="00D0565B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    </w:t>
            </w:r>
            <w:r w:rsidR="00264E3B" w:rsidRPr="009F7615">
              <w:rPr>
                <w:rFonts w:eastAsia="Times New Roman"/>
                <w:color w:val="333333"/>
                <w:sz w:val="24"/>
                <w:szCs w:val="24"/>
              </w:rPr>
              <w:t xml:space="preserve">term in an entry-level curriculum </w:t>
            </w:r>
          </w:p>
          <w:p w14:paraId="33CF2B26" w14:textId="77777777" w:rsidR="00264E3B" w:rsidRPr="009F7615" w:rsidRDefault="00E00D03" w:rsidP="009F7615">
            <w:pPr>
              <w:spacing w:after="0" w:line="240" w:lineRule="auto"/>
              <w:ind w:left="360" w:hanging="360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3. </w:t>
            </w:r>
            <w:proofErr w:type="gramStart"/>
            <w:r w:rsidR="00264E3B" w:rsidRPr="009F7615">
              <w:rPr>
                <w:rFonts w:eastAsia="Times New Roman"/>
                <w:color w:val="333333"/>
                <w:sz w:val="24"/>
                <w:szCs w:val="24"/>
              </w:rPr>
              <w:t>Non-tenure</w:t>
            </w:r>
            <w:proofErr w:type="gramEnd"/>
            <w:r w:rsidR="00264E3B" w:rsidRPr="009F7615">
              <w:rPr>
                <w:rFonts w:eastAsia="Times New Roman"/>
                <w:color w:val="333333"/>
                <w:sz w:val="24"/>
                <w:szCs w:val="24"/>
              </w:rPr>
              <w:t>, tenure-track, or clinical-track faculty</w:t>
            </w:r>
          </w:p>
          <w:p w14:paraId="2DB71CDC" w14:textId="77777777" w:rsidR="003E1781" w:rsidRPr="009F7615" w:rsidRDefault="003E1781" w:rsidP="009F7615">
            <w:pPr>
              <w:spacing w:after="0" w:line="240" w:lineRule="auto"/>
              <w:rPr>
                <w:rFonts w:eastAsia="Times New Roman"/>
                <w:color w:val="333333"/>
                <w:sz w:val="24"/>
                <w:szCs w:val="24"/>
              </w:rPr>
            </w:pPr>
            <w:r w:rsidRPr="009F7615">
              <w:rPr>
                <w:rFonts w:eastAsia="Times New Roman"/>
                <w:color w:val="333333"/>
                <w:sz w:val="24"/>
                <w:szCs w:val="24"/>
              </w:rPr>
              <w:t xml:space="preserve">4. </w:t>
            </w:r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committed to regular contact at least 1x/month</w:t>
            </w:r>
          </w:p>
          <w:p w14:paraId="64DAE568" w14:textId="77777777" w:rsidR="00DC4E7D" w:rsidRPr="009F7615" w:rsidRDefault="00DC4E7D" w:rsidP="009F7615">
            <w:pPr>
              <w:spacing w:after="0" w:line="240" w:lineRule="auto"/>
              <w:ind w:left="360" w:hanging="360"/>
              <w:rPr>
                <w:sz w:val="24"/>
                <w:szCs w:val="24"/>
              </w:rPr>
            </w:pPr>
          </w:p>
        </w:tc>
      </w:tr>
      <w:tr w:rsidR="00264E3B" w:rsidRPr="009F7615" w14:paraId="0AE584FA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75383" w14:textId="77777777" w:rsidR="00264E3B" w:rsidRPr="009F7615" w:rsidRDefault="00264E3B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>Primary position</w:t>
            </w:r>
            <w:r w:rsidR="00DC4E7D" w:rsidRPr="009F7615">
              <w:rPr>
                <w:sz w:val="24"/>
                <w:szCs w:val="24"/>
              </w:rPr>
              <w:t>/responsibilities</w:t>
            </w:r>
            <w:r w:rsidR="003E1781" w:rsidRPr="009F7615">
              <w:rPr>
                <w:sz w:val="24"/>
                <w:szCs w:val="24"/>
              </w:rPr>
              <w:t>/content</w:t>
            </w:r>
          </w:p>
          <w:p w14:paraId="008BB684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51DE8" w:rsidRPr="009F7615" w14:paraId="0788DF8C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B25F1" w14:textId="77777777" w:rsidR="00A51DE8" w:rsidRPr="009F7615" w:rsidRDefault="00D0565B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>#</w:t>
            </w:r>
            <w:r w:rsidR="00A51DE8" w:rsidRPr="009F7615">
              <w:rPr>
                <w:sz w:val="24"/>
                <w:szCs w:val="24"/>
              </w:rPr>
              <w:t xml:space="preserve"> </w:t>
            </w:r>
            <w:proofErr w:type="gramStart"/>
            <w:r w:rsidR="00FD0BAE" w:rsidRPr="009F7615">
              <w:rPr>
                <w:sz w:val="24"/>
                <w:szCs w:val="24"/>
              </w:rPr>
              <w:t>of</w:t>
            </w:r>
            <w:proofErr w:type="gramEnd"/>
            <w:r w:rsidR="00FD0BAE" w:rsidRPr="009F7615">
              <w:rPr>
                <w:sz w:val="24"/>
                <w:szCs w:val="24"/>
              </w:rPr>
              <w:t xml:space="preserve"> </w:t>
            </w:r>
            <w:r w:rsidR="00A51DE8" w:rsidRPr="009F7615">
              <w:rPr>
                <w:sz w:val="24"/>
                <w:szCs w:val="24"/>
              </w:rPr>
              <w:t>years</w:t>
            </w:r>
            <w:r w:rsidR="003E1781" w:rsidRPr="009F7615">
              <w:rPr>
                <w:sz w:val="24"/>
                <w:szCs w:val="24"/>
              </w:rPr>
              <w:t xml:space="preserve"> </w:t>
            </w:r>
            <w:r w:rsidR="00D21FC7" w:rsidRPr="009F7615">
              <w:rPr>
                <w:sz w:val="24"/>
                <w:szCs w:val="24"/>
              </w:rPr>
              <w:t xml:space="preserve">academic </w:t>
            </w:r>
            <w:r w:rsidRPr="009F7615">
              <w:rPr>
                <w:sz w:val="24"/>
                <w:szCs w:val="24"/>
              </w:rPr>
              <w:t>experience</w:t>
            </w:r>
            <w:r w:rsidR="00D21FC7" w:rsidRPr="009F7615">
              <w:rPr>
                <w:sz w:val="24"/>
                <w:szCs w:val="24"/>
              </w:rPr>
              <w:t xml:space="preserve"> &amp; areas of interest</w:t>
            </w:r>
          </w:p>
          <w:p w14:paraId="6C5B5997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E1781" w:rsidRPr="009F7615" w14:paraId="4C94D550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4A619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I am a mentor and can work </w:t>
            </w:r>
            <w:r w:rsidR="00D0565B" w:rsidRPr="009F7615">
              <w:rPr>
                <w:sz w:val="24"/>
                <w:szCs w:val="24"/>
              </w:rPr>
              <w:t xml:space="preserve">with </w:t>
            </w:r>
            <w:r w:rsidRPr="009F7615">
              <w:rPr>
                <w:sz w:val="24"/>
                <w:szCs w:val="24"/>
              </w:rPr>
              <w:t>(check all that apply)</w:t>
            </w:r>
          </w:p>
        </w:tc>
      </w:tr>
      <w:tr w:rsidR="003E1781" w:rsidRPr="009F7615" w14:paraId="06F47E90" w14:textId="77777777" w:rsidTr="009F7615">
        <w:tc>
          <w:tcPr>
            <w:tcW w:w="3192" w:type="pct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4C83BCD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t xml:space="preserve">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</w:t>
            </w:r>
            <w:r w:rsidR="00D0565B" w:rsidRPr="009F7615">
              <w:rPr>
                <w:sz w:val="24"/>
                <w:szCs w:val="24"/>
              </w:rPr>
              <w:t>August start mentees</w:t>
            </w:r>
            <w:r w:rsidRPr="009F7615">
              <w:rPr>
                <w:sz w:val="24"/>
                <w:szCs w:val="24"/>
              </w:rPr>
              <w:t xml:space="preserve">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mid</w:t>
            </w:r>
            <w:r w:rsidR="00D0565B" w:rsidRPr="009F7615">
              <w:rPr>
                <w:sz w:val="24"/>
                <w:szCs w:val="24"/>
              </w:rPr>
              <w:t>-</w:t>
            </w:r>
            <w:r w:rsidRPr="009F7615">
              <w:rPr>
                <w:sz w:val="24"/>
                <w:szCs w:val="24"/>
              </w:rPr>
              <w:t>cycle</w:t>
            </w:r>
            <w:r w:rsidR="00D0565B" w:rsidRPr="009F7615">
              <w:rPr>
                <w:sz w:val="24"/>
                <w:szCs w:val="24"/>
              </w:rPr>
              <w:t xml:space="preserve"> start mentees</w:t>
            </w:r>
          </w:p>
        </w:tc>
        <w:tc>
          <w:tcPr>
            <w:tcW w:w="1808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AE3DE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1:1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</w:t>
            </w:r>
            <w:r w:rsidR="007A3F6A" w:rsidRPr="009F7615">
              <w:rPr>
                <w:sz w:val="24"/>
                <w:szCs w:val="24"/>
              </w:rPr>
              <w:t xml:space="preserve">small </w:t>
            </w:r>
            <w:r w:rsidRPr="009F7615">
              <w:rPr>
                <w:sz w:val="24"/>
                <w:szCs w:val="24"/>
              </w:rPr>
              <w:t>group</w:t>
            </w:r>
          </w:p>
        </w:tc>
      </w:tr>
      <w:tr w:rsidR="003E1781" w:rsidRPr="009F7615" w14:paraId="2E8CF112" w14:textId="77777777" w:rsidTr="009F7615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815A7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I am a mentee and able to work (check all that </w:t>
            </w:r>
            <w:proofErr w:type="gramStart"/>
            <w:r w:rsidRPr="009F7615">
              <w:rPr>
                <w:sz w:val="24"/>
                <w:szCs w:val="24"/>
              </w:rPr>
              <w:t xml:space="preserve">apply)   </w:t>
            </w:r>
            <w:proofErr w:type="gramEnd"/>
            <w:r w:rsidRPr="009F7615">
              <w:rPr>
                <w:sz w:val="24"/>
                <w:szCs w:val="24"/>
              </w:rPr>
              <w:t xml:space="preserve">    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1:1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</w:t>
            </w:r>
            <w:r w:rsidR="007A3F6A" w:rsidRPr="009F7615">
              <w:rPr>
                <w:sz w:val="24"/>
                <w:szCs w:val="24"/>
              </w:rPr>
              <w:t xml:space="preserve">small </w:t>
            </w:r>
            <w:r w:rsidRPr="009F7615">
              <w:rPr>
                <w:sz w:val="24"/>
                <w:szCs w:val="24"/>
              </w:rPr>
              <w:t>group</w:t>
            </w:r>
          </w:p>
          <w:p w14:paraId="0753A27B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3E1781" w:rsidRPr="009F7615" w14:paraId="7789086D" w14:textId="77777777" w:rsidTr="009F7615">
        <w:tc>
          <w:tcPr>
            <w:tcW w:w="18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915B4" w14:textId="77777777" w:rsidR="003E1781" w:rsidRPr="009F7615" w:rsidRDefault="003E1781" w:rsidP="009F7615">
            <w:pPr>
              <w:spacing w:after="0" w:line="240" w:lineRule="auto"/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>If possible, I would like to be matched by interest/identity. (Please specify.)</w:t>
            </w:r>
          </w:p>
          <w:p w14:paraId="27929640" w14:textId="77777777" w:rsidR="003E1781" w:rsidRPr="009F7615" w:rsidRDefault="003E1781" w:rsidP="009F7615">
            <w:pPr>
              <w:spacing w:after="0" w:line="240" w:lineRule="auto"/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 w:rsidRPr="009F7615">
              <w:rPr>
                <w:rFonts w:cs="Arial"/>
                <w:color w:val="202124"/>
                <w:spacing w:val="2"/>
                <w:sz w:val="24"/>
                <w:szCs w:val="24"/>
                <w:shd w:val="clear" w:color="auto" w:fill="FFFFFF"/>
              </w:rPr>
              <w:t xml:space="preserve">Eg. OT/OTA, ethnicity, gender or cultural identity, teaching area, lived experience, geography, special interest </w:t>
            </w:r>
          </w:p>
        </w:tc>
        <w:tc>
          <w:tcPr>
            <w:tcW w:w="31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D278" w14:textId="77777777" w:rsidR="003E1781" w:rsidRPr="009F7615" w:rsidRDefault="003E1781" w:rsidP="009F7615">
            <w:pPr>
              <w:spacing w:after="0" w:line="240" w:lineRule="auto"/>
              <w:rPr>
                <w:sz w:val="24"/>
                <w:szCs w:val="24"/>
              </w:rPr>
            </w:pP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yes                                       </w:t>
            </w:r>
            <w:r w:rsidRPr="009F7615">
              <w:rPr>
                <w:sz w:val="24"/>
                <w:szCs w:val="24"/>
              </w:rPr>
              <w:sym w:font="Wingdings 2" w:char="F0A3"/>
            </w:r>
            <w:r w:rsidRPr="009F7615">
              <w:rPr>
                <w:sz w:val="24"/>
                <w:szCs w:val="24"/>
              </w:rPr>
              <w:t xml:space="preserve">    no preference</w:t>
            </w:r>
          </w:p>
        </w:tc>
      </w:tr>
    </w:tbl>
    <w:p w14:paraId="5F153EB3" w14:textId="77777777" w:rsidR="00DC4E7D" w:rsidRDefault="00DC4E7D" w:rsidP="00DC4E7D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4D1331AB" w14:textId="77777777" w:rsidR="00CE62E2" w:rsidRDefault="00DC4E7D" w:rsidP="00DC4E7D">
      <w:pPr>
        <w:pStyle w:val="ListParagraph"/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>
        <w:rPr>
          <w:rFonts w:eastAsia="Times New Roman"/>
          <w:color w:val="333333"/>
          <w:sz w:val="24"/>
          <w:szCs w:val="24"/>
        </w:rPr>
        <w:t>Describe y</w:t>
      </w:r>
      <w:r w:rsidRPr="00DC4E7D">
        <w:rPr>
          <w:rFonts w:eastAsia="Times New Roman"/>
          <w:color w:val="333333"/>
          <w:sz w:val="24"/>
          <w:szCs w:val="24"/>
        </w:rPr>
        <w:t xml:space="preserve">our </w:t>
      </w:r>
      <w:r>
        <w:rPr>
          <w:rFonts w:eastAsia="Times New Roman"/>
          <w:color w:val="333333"/>
          <w:sz w:val="24"/>
          <w:szCs w:val="24"/>
        </w:rPr>
        <w:t>interest in</w:t>
      </w:r>
      <w:r w:rsidR="00CE62E2" w:rsidRPr="00DC4E7D">
        <w:rPr>
          <w:rFonts w:eastAsia="Times New Roman"/>
          <w:color w:val="333333"/>
          <w:sz w:val="24"/>
          <w:szCs w:val="24"/>
        </w:rPr>
        <w:t xml:space="preserve"> participat</w:t>
      </w:r>
      <w:r>
        <w:rPr>
          <w:rFonts w:eastAsia="Times New Roman"/>
          <w:color w:val="333333"/>
          <w:sz w:val="24"/>
          <w:szCs w:val="24"/>
        </w:rPr>
        <w:t>ing</w:t>
      </w:r>
      <w:r w:rsidR="00CE62E2" w:rsidRPr="00DC4E7D">
        <w:rPr>
          <w:rFonts w:eastAsia="Times New Roman"/>
          <w:color w:val="333333"/>
          <w:sz w:val="24"/>
          <w:szCs w:val="24"/>
        </w:rPr>
        <w:t xml:space="preserve"> in a mentorship program</w:t>
      </w:r>
      <w:r w:rsidRPr="00DC4E7D">
        <w:rPr>
          <w:rFonts w:eastAsia="Times New Roman"/>
          <w:color w:val="333333"/>
          <w:sz w:val="24"/>
          <w:szCs w:val="24"/>
        </w:rPr>
        <w:t>.</w:t>
      </w:r>
    </w:p>
    <w:p w14:paraId="74654263" w14:textId="77777777" w:rsidR="00DC4E7D" w:rsidRDefault="00DC4E7D" w:rsidP="00DC4E7D">
      <w:pPr>
        <w:tabs>
          <w:tab w:val="num" w:pos="270"/>
        </w:tabs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6BB0C4ED" w14:textId="77777777" w:rsidR="00D02112" w:rsidRDefault="00D02112" w:rsidP="00DC4E7D">
      <w:pPr>
        <w:tabs>
          <w:tab w:val="num" w:pos="270"/>
        </w:tabs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777FA6C4" w14:textId="77777777" w:rsidR="00D02112" w:rsidRDefault="00D02112" w:rsidP="00DC4E7D">
      <w:pPr>
        <w:tabs>
          <w:tab w:val="num" w:pos="270"/>
        </w:tabs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772D91FB" w14:textId="77777777" w:rsidR="00D02112" w:rsidRPr="00DC4E7D" w:rsidRDefault="00D02112" w:rsidP="00DC4E7D">
      <w:pPr>
        <w:tabs>
          <w:tab w:val="num" w:pos="270"/>
        </w:tabs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2A462FDD" w14:textId="77777777" w:rsidR="00CE62E2" w:rsidRDefault="00CE62E2" w:rsidP="00DC4E7D">
      <w:pPr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 w:rsidRPr="00CE62E2">
        <w:rPr>
          <w:rFonts w:eastAsia="Times New Roman"/>
          <w:color w:val="333333"/>
          <w:sz w:val="24"/>
          <w:szCs w:val="24"/>
        </w:rPr>
        <w:t>Identi</w:t>
      </w:r>
      <w:r w:rsidR="00DC4E7D">
        <w:rPr>
          <w:rFonts w:eastAsia="Times New Roman"/>
          <w:color w:val="333333"/>
          <w:sz w:val="24"/>
          <w:szCs w:val="24"/>
        </w:rPr>
        <w:t>fy the</w:t>
      </w:r>
      <w:r w:rsidRPr="00CE62E2">
        <w:rPr>
          <w:rFonts w:eastAsia="Times New Roman"/>
          <w:color w:val="333333"/>
          <w:sz w:val="24"/>
          <w:szCs w:val="24"/>
        </w:rPr>
        <w:t xml:space="preserve"> potential benefit of mentorship program.</w:t>
      </w:r>
    </w:p>
    <w:p w14:paraId="61A6F77E" w14:textId="77777777" w:rsidR="00D02112" w:rsidRDefault="00D02112" w:rsidP="00D02112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5D717E2E" w14:textId="77777777" w:rsidR="00D02112" w:rsidRDefault="00D02112" w:rsidP="00D02112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660289A5" w14:textId="77777777" w:rsidR="00D02112" w:rsidRDefault="00D02112" w:rsidP="00D02112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0A675E1B" w14:textId="77777777" w:rsidR="00D02112" w:rsidRPr="00CE62E2" w:rsidRDefault="00D02112" w:rsidP="00D02112">
      <w:pPr>
        <w:spacing w:after="0" w:line="240" w:lineRule="auto"/>
        <w:rPr>
          <w:rFonts w:eastAsia="Times New Roman"/>
          <w:color w:val="333333"/>
          <w:sz w:val="24"/>
          <w:szCs w:val="24"/>
        </w:rPr>
      </w:pPr>
    </w:p>
    <w:p w14:paraId="3A91D926" w14:textId="77777777" w:rsidR="00CE62E2" w:rsidRPr="00CE62E2" w:rsidRDefault="00CE62E2" w:rsidP="00DC4E7D">
      <w:pPr>
        <w:numPr>
          <w:ilvl w:val="0"/>
          <w:numId w:val="24"/>
        </w:numPr>
        <w:tabs>
          <w:tab w:val="clear" w:pos="720"/>
          <w:tab w:val="num" w:pos="270"/>
        </w:tabs>
        <w:spacing w:after="0" w:line="240" w:lineRule="auto"/>
        <w:ind w:left="270" w:hanging="270"/>
        <w:rPr>
          <w:rFonts w:eastAsia="Times New Roman"/>
          <w:color w:val="333333"/>
          <w:sz w:val="24"/>
          <w:szCs w:val="24"/>
        </w:rPr>
      </w:pPr>
      <w:r w:rsidRPr="00CE62E2">
        <w:rPr>
          <w:rFonts w:eastAsia="Times New Roman"/>
          <w:color w:val="333333"/>
          <w:sz w:val="24"/>
          <w:szCs w:val="24"/>
        </w:rPr>
        <w:t>Identif</w:t>
      </w:r>
      <w:r w:rsidR="00DC4E7D">
        <w:rPr>
          <w:rFonts w:eastAsia="Times New Roman"/>
          <w:color w:val="333333"/>
          <w:sz w:val="24"/>
          <w:szCs w:val="24"/>
        </w:rPr>
        <w:t>y</w:t>
      </w:r>
      <w:r w:rsidRPr="00CE62E2">
        <w:rPr>
          <w:rFonts w:eastAsia="Times New Roman"/>
          <w:color w:val="333333"/>
          <w:sz w:val="24"/>
          <w:szCs w:val="24"/>
        </w:rPr>
        <w:t xml:space="preserve"> professional development goals related to education.</w:t>
      </w:r>
      <w:r w:rsidR="00D21FC7">
        <w:rPr>
          <w:rFonts w:eastAsia="Times New Roman"/>
          <w:color w:val="333333"/>
          <w:sz w:val="24"/>
          <w:szCs w:val="24"/>
        </w:rPr>
        <w:t xml:space="preserve"> What would you like to learn?</w:t>
      </w:r>
    </w:p>
    <w:p w14:paraId="08444825" w14:textId="77777777" w:rsidR="00CE6104" w:rsidRDefault="00CE6104" w:rsidP="00DC4E7D">
      <w:pPr>
        <w:spacing w:after="0" w:line="240" w:lineRule="auto"/>
        <w:rPr>
          <w:sz w:val="24"/>
          <w:szCs w:val="24"/>
        </w:rPr>
      </w:pPr>
    </w:p>
    <w:p w14:paraId="3E9075E7" w14:textId="77777777" w:rsidR="00D02112" w:rsidRDefault="00D02112" w:rsidP="00DC4E7D">
      <w:pPr>
        <w:spacing w:after="0" w:line="240" w:lineRule="auto"/>
        <w:rPr>
          <w:sz w:val="24"/>
          <w:szCs w:val="24"/>
        </w:rPr>
      </w:pPr>
    </w:p>
    <w:p w14:paraId="4707FD2D" w14:textId="77777777" w:rsidR="00D02112" w:rsidRDefault="00D02112" w:rsidP="00DC4E7D">
      <w:pPr>
        <w:spacing w:after="0" w:line="240" w:lineRule="auto"/>
        <w:rPr>
          <w:sz w:val="24"/>
          <w:szCs w:val="24"/>
        </w:rPr>
      </w:pPr>
    </w:p>
    <w:p w14:paraId="18889485" w14:textId="77777777" w:rsidR="00D02112" w:rsidRDefault="00D02112" w:rsidP="00DC4E7D">
      <w:pPr>
        <w:spacing w:after="0" w:line="240" w:lineRule="auto"/>
        <w:rPr>
          <w:sz w:val="24"/>
          <w:szCs w:val="24"/>
        </w:rPr>
      </w:pPr>
    </w:p>
    <w:p w14:paraId="4AB67EBE" w14:textId="77777777" w:rsidR="00D02112" w:rsidRPr="00D02112" w:rsidRDefault="00D02112" w:rsidP="00D0211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4. Attach an abbreviated CV to facilitate matching.</w:t>
      </w:r>
    </w:p>
    <w:p w14:paraId="5629235A" w14:textId="77777777" w:rsidR="00A51DE8" w:rsidRPr="00DC4E7D" w:rsidRDefault="00A51DE8" w:rsidP="00DC4E7D">
      <w:pPr>
        <w:spacing w:after="0" w:line="240" w:lineRule="auto"/>
        <w:rPr>
          <w:sz w:val="24"/>
          <w:szCs w:val="24"/>
        </w:rPr>
      </w:pPr>
    </w:p>
    <w:sectPr w:rsidR="00A51DE8" w:rsidRPr="00DC4E7D" w:rsidSect="00FF549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487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CF43B" w14:textId="77777777" w:rsidR="00B24063" w:rsidRDefault="00B24063" w:rsidP="00650259">
      <w:pPr>
        <w:spacing w:after="0" w:line="240" w:lineRule="auto"/>
      </w:pPr>
      <w:r>
        <w:separator/>
      </w:r>
    </w:p>
  </w:endnote>
  <w:endnote w:type="continuationSeparator" w:id="0">
    <w:p w14:paraId="37801B9E" w14:textId="77777777" w:rsidR="00B24063" w:rsidRDefault="00B2406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ED5534-985C-469D-895C-C2CBC6CB3A90}"/>
    <w:embedBold r:id="rId2" w:fontKey="{4B178640-4874-4A91-9C4D-BF082F585AB5}"/>
    <w:embedItalic r:id="rId3" w:fontKey="{05B86F81-39F5-4BCC-8282-BE03DD7DB02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AB3103B-C30C-471F-9D00-A9CFC7D13B6B}"/>
    <w:embedBold r:id="rId5" w:fontKey="{02D1ACD1-DF72-45C0-9E6C-042D1475912E}"/>
    <w:embedItalic r:id="rId6" w:fontKey="{F6237100-00CA-4E33-9792-49F74CFBAFF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FE76F71-30D3-4030-9058-AF1CDD2296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76D15B6A-946B-466A-97CB-D426FF06CB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79C80A63-BC7D-4FEE-9CE3-8B0FF05EF7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657C3" w14:textId="77777777" w:rsidR="009F7615" w:rsidRDefault="009F76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9F7615" w14:paraId="44187AF3" w14:textId="77777777" w:rsidTr="006735F5">
      <w:tc>
        <w:tcPr>
          <w:tcW w:w="4675" w:type="dxa"/>
          <w:vAlign w:val="center"/>
        </w:tcPr>
        <w:p w14:paraId="243BF6E7" w14:textId="77777777" w:rsidR="002462F3" w:rsidRPr="009F761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B7BB697" w14:textId="77777777" w:rsidR="002462F3" w:rsidRPr="009F7615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A3189AD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4817" w14:textId="77777777" w:rsidR="009F7615" w:rsidRDefault="009F7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B8CE8" w14:textId="77777777" w:rsidR="00B24063" w:rsidRDefault="00B24063" w:rsidP="00650259">
      <w:pPr>
        <w:spacing w:after="0" w:line="240" w:lineRule="auto"/>
      </w:pPr>
      <w:r>
        <w:separator/>
      </w:r>
    </w:p>
  </w:footnote>
  <w:footnote w:type="continuationSeparator" w:id="0">
    <w:p w14:paraId="6F1B4B93" w14:textId="77777777" w:rsidR="00B24063" w:rsidRDefault="00B2406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74C2A" w14:textId="77777777" w:rsidR="009F7615" w:rsidRDefault="009F76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0" w:type="dxa"/>
      <w:shd w:val="clear" w:color="auto" w:fill="731F1C"/>
      <w:tblLook w:val="04A0" w:firstRow="1" w:lastRow="0" w:firstColumn="1" w:lastColumn="0" w:noHBand="0" w:noVBand="1"/>
    </w:tblPr>
    <w:tblGrid>
      <w:gridCol w:w="1980"/>
      <w:gridCol w:w="9000"/>
    </w:tblGrid>
    <w:tr w:rsidR="00731F26" w:rsidRPr="009F7615" w14:paraId="1C7F06DA" w14:textId="77777777" w:rsidTr="009F7615">
      <w:trPr>
        <w:trHeight w:val="985"/>
      </w:trPr>
      <w:tc>
        <w:tcPr>
          <w:tcW w:w="1980" w:type="dxa"/>
          <w:shd w:val="clear" w:color="auto" w:fill="731F1C"/>
          <w:vAlign w:val="center"/>
        </w:tcPr>
        <w:p w14:paraId="569DF85C" w14:textId="77777777" w:rsidR="006735F5" w:rsidRPr="00731F26" w:rsidRDefault="009F76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hAnsi="Corbel"/>
              <w:b/>
              <w:noProof/>
              <w:color w:val="FFFFFF"/>
              <w:sz w:val="44"/>
              <w:szCs w:val="24"/>
            </w:rPr>
          </w:pPr>
          <w:r w:rsidRPr="009F7615">
            <w:rPr>
              <w:rFonts w:ascii="Corbel" w:hAnsi="Corbel"/>
              <w:b/>
              <w:noProof/>
              <w:color w:val="FFFFFF"/>
              <w:sz w:val="44"/>
              <w:szCs w:val="24"/>
            </w:rPr>
            <w:pict w14:anchorId="5309A8ED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" o:spid="_x0000_i1025" type="#_x0000_t75" alt="raised hands" style="width:84pt;height:37.2pt;visibility:visible">
                <v:imagedata r:id="rId1" o:title="raised hands" croptop="24600f" chromakey="#fefefe" gain="19661f" blacklevel="22938f"/>
              </v:shape>
            </w:pict>
          </w:r>
        </w:p>
      </w:tc>
      <w:tc>
        <w:tcPr>
          <w:tcW w:w="9000" w:type="dxa"/>
          <w:shd w:val="clear" w:color="auto" w:fill="auto"/>
          <w:vAlign w:val="center"/>
        </w:tcPr>
        <w:p w14:paraId="054DB379" w14:textId="77777777" w:rsidR="00FF549E" w:rsidRPr="009F7615" w:rsidRDefault="00FF549E" w:rsidP="00731F26">
          <w:pPr>
            <w:spacing w:after="0"/>
            <w:rPr>
              <w:rFonts w:cs="Calibri"/>
              <w:color w:val="C00000"/>
            </w:rPr>
          </w:pPr>
          <w:r w:rsidRPr="009F7615">
            <w:rPr>
              <w:rFonts w:cs="Calibri"/>
              <w:color w:val="C00000"/>
            </w:rPr>
            <w:t xml:space="preserve">Academic Education Special Interest Section (AESIS) </w:t>
          </w:r>
        </w:p>
        <w:p w14:paraId="10EAD877" w14:textId="77777777" w:rsidR="006735F5" w:rsidRPr="00731F26" w:rsidRDefault="00FF549E" w:rsidP="00731F26">
          <w:pPr>
            <w:spacing w:after="0"/>
            <w:rPr>
              <w:rFonts w:ascii="Corbel" w:hAnsi="Corbel"/>
              <w:color w:val="FFFFFF"/>
              <w:sz w:val="44"/>
            </w:rPr>
          </w:pPr>
          <w:r w:rsidRPr="009F7615">
            <w:rPr>
              <w:rFonts w:cs="Calibri"/>
              <w:color w:val="C00000"/>
            </w:rPr>
            <w:t>New Educator Mentoring Program (NEMP)</w:t>
          </w:r>
        </w:p>
      </w:tc>
    </w:tr>
  </w:tbl>
  <w:p w14:paraId="5036A6D2" w14:textId="77777777" w:rsidR="00650259" w:rsidRDefault="00650259" w:rsidP="00731F26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0E693" w14:textId="77777777" w:rsidR="009F7615" w:rsidRDefault="009F76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44C5018"/>
    <w:multiLevelType w:val="multilevel"/>
    <w:tmpl w:val="8878E2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2"/>
      <w:numFmt w:val="decimal"/>
      <w:lvlText w:val="%2"/>
      <w:lvlJc w:val="left"/>
      <w:pPr>
        <w:ind w:left="21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F5403"/>
    <w:multiLevelType w:val="multilevel"/>
    <w:tmpl w:val="979A5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03C15B4"/>
    <w:multiLevelType w:val="hybridMultilevel"/>
    <w:tmpl w:val="604A6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84033487">
    <w:abstractNumId w:val="12"/>
  </w:num>
  <w:num w:numId="2" w16cid:durableId="1156148913">
    <w:abstractNumId w:val="8"/>
  </w:num>
  <w:num w:numId="3" w16cid:durableId="1492596405">
    <w:abstractNumId w:val="18"/>
  </w:num>
  <w:num w:numId="4" w16cid:durableId="2138603316">
    <w:abstractNumId w:val="13"/>
  </w:num>
  <w:num w:numId="5" w16cid:durableId="1248270184">
    <w:abstractNumId w:val="14"/>
  </w:num>
  <w:num w:numId="6" w16cid:durableId="328406988">
    <w:abstractNumId w:val="22"/>
  </w:num>
  <w:num w:numId="7" w16cid:durableId="728772518">
    <w:abstractNumId w:val="7"/>
  </w:num>
  <w:num w:numId="8" w16cid:durableId="725766060">
    <w:abstractNumId w:val="11"/>
  </w:num>
  <w:num w:numId="9" w16cid:durableId="1062017984">
    <w:abstractNumId w:val="20"/>
  </w:num>
  <w:num w:numId="10" w16cid:durableId="1222524838">
    <w:abstractNumId w:val="2"/>
  </w:num>
  <w:num w:numId="11" w16cid:durableId="245505699">
    <w:abstractNumId w:val="6"/>
  </w:num>
  <w:num w:numId="12" w16cid:durableId="293875448">
    <w:abstractNumId w:val="0"/>
  </w:num>
  <w:num w:numId="13" w16cid:durableId="699091105">
    <w:abstractNumId w:val="3"/>
  </w:num>
  <w:num w:numId="14" w16cid:durableId="367723820">
    <w:abstractNumId w:val="10"/>
  </w:num>
  <w:num w:numId="15" w16cid:durableId="407268961">
    <w:abstractNumId w:val="9"/>
  </w:num>
  <w:num w:numId="16" w16cid:durableId="1413353330">
    <w:abstractNumId w:val="19"/>
  </w:num>
  <w:num w:numId="17" w16cid:durableId="863636393">
    <w:abstractNumId w:val="4"/>
  </w:num>
  <w:num w:numId="18" w16cid:durableId="2084135504">
    <w:abstractNumId w:val="24"/>
  </w:num>
  <w:num w:numId="19" w16cid:durableId="1396123255">
    <w:abstractNumId w:val="21"/>
  </w:num>
  <w:num w:numId="20" w16cid:durableId="1881014455">
    <w:abstractNumId w:val="15"/>
  </w:num>
  <w:num w:numId="21" w16cid:durableId="223299691">
    <w:abstractNumId w:val="23"/>
  </w:num>
  <w:num w:numId="22" w16cid:durableId="111484438">
    <w:abstractNumId w:val="5"/>
  </w:num>
  <w:num w:numId="23" w16cid:durableId="1658681802">
    <w:abstractNumId w:val="1"/>
  </w:num>
  <w:num w:numId="24" w16cid:durableId="233710796">
    <w:abstractNumId w:val="16"/>
  </w:num>
  <w:num w:numId="25" w16cid:durableId="1460225270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549E"/>
    <w:rsid w:val="00052382"/>
    <w:rsid w:val="0006568A"/>
    <w:rsid w:val="00076F0F"/>
    <w:rsid w:val="00084253"/>
    <w:rsid w:val="000D1F49"/>
    <w:rsid w:val="000D592C"/>
    <w:rsid w:val="001727CA"/>
    <w:rsid w:val="001C4A3D"/>
    <w:rsid w:val="002462F3"/>
    <w:rsid w:val="00264E3B"/>
    <w:rsid w:val="002B485E"/>
    <w:rsid w:val="002C56E6"/>
    <w:rsid w:val="003064BE"/>
    <w:rsid w:val="00346DE2"/>
    <w:rsid w:val="00361E11"/>
    <w:rsid w:val="003B4744"/>
    <w:rsid w:val="003E1781"/>
    <w:rsid w:val="003F0847"/>
    <w:rsid w:val="0040090B"/>
    <w:rsid w:val="0046302A"/>
    <w:rsid w:val="00487D2D"/>
    <w:rsid w:val="004D5D62"/>
    <w:rsid w:val="005112D0"/>
    <w:rsid w:val="00561B08"/>
    <w:rsid w:val="00577E06"/>
    <w:rsid w:val="005A3BF7"/>
    <w:rsid w:val="005F2035"/>
    <w:rsid w:val="005F7990"/>
    <w:rsid w:val="0063739C"/>
    <w:rsid w:val="00650259"/>
    <w:rsid w:val="00651E9D"/>
    <w:rsid w:val="006735F5"/>
    <w:rsid w:val="006E629B"/>
    <w:rsid w:val="00731F26"/>
    <w:rsid w:val="007456C7"/>
    <w:rsid w:val="00760D65"/>
    <w:rsid w:val="00770F25"/>
    <w:rsid w:val="007A35A8"/>
    <w:rsid w:val="007A3F6A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9F7615"/>
    <w:rsid w:val="00A07415"/>
    <w:rsid w:val="00A370A8"/>
    <w:rsid w:val="00A51DE8"/>
    <w:rsid w:val="00A65D5E"/>
    <w:rsid w:val="00AE0145"/>
    <w:rsid w:val="00B24063"/>
    <w:rsid w:val="00B25CE8"/>
    <w:rsid w:val="00B54D92"/>
    <w:rsid w:val="00B55EAD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62E2"/>
    <w:rsid w:val="00CE7918"/>
    <w:rsid w:val="00D02112"/>
    <w:rsid w:val="00D0565B"/>
    <w:rsid w:val="00D16163"/>
    <w:rsid w:val="00D21FC7"/>
    <w:rsid w:val="00D27C15"/>
    <w:rsid w:val="00DB3FAD"/>
    <w:rsid w:val="00DC4E7D"/>
    <w:rsid w:val="00E00D03"/>
    <w:rsid w:val="00E61C09"/>
    <w:rsid w:val="00E677FE"/>
    <w:rsid w:val="00EB3B58"/>
    <w:rsid w:val="00EB563B"/>
    <w:rsid w:val="00EC7359"/>
    <w:rsid w:val="00EE3054"/>
    <w:rsid w:val="00F00606"/>
    <w:rsid w:val="00F01256"/>
    <w:rsid w:val="00F4158B"/>
    <w:rsid w:val="00F62A1B"/>
    <w:rsid w:val="00FA025F"/>
    <w:rsid w:val="00FC7475"/>
    <w:rsid w:val="00FD0BAE"/>
    <w:rsid w:val="00FE78A0"/>
    <w:rsid w:val="00FF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737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  <w:pPr>
      <w:spacing w:after="200" w:line="271" w:lineRule="auto"/>
    </w:pPr>
    <w:rPr>
      <w:sz w:val="28"/>
      <w:szCs w:val="28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="Times New Roman" w:hAnsi="Corbel"/>
      <w:color w:val="0A273B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="Times New Roman" w:hAnsi="Corbel"/>
      <w:i/>
      <w:iCs/>
      <w:color w:val="0A273B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="Times New Roman" w:hAnsi="Corbel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="Times New Roman" w:hAnsi="Corbel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  <w:spacing w:after="200" w:line="271" w:lineRule="auto"/>
    </w:pPr>
    <w:rPr>
      <w:rFonts w:cs="Calibri"/>
      <w:color w:val="000000"/>
      <w:sz w:val="28"/>
      <w:szCs w:val="28"/>
    </w:rPr>
  </w:style>
  <w:style w:type="character" w:customStyle="1" w:styleId="Heading2Char">
    <w:name w:val="Heading 2 Char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="Corbel" w:hAnsi="Corbel"/>
      <w:b/>
      <w:color w:val="FFFFFF"/>
      <w:sz w:val="44"/>
    </w:rPr>
  </w:style>
  <w:style w:type="character" w:customStyle="1" w:styleId="HeaderChar">
    <w:name w:val="Header Char"/>
    <w:link w:val="Header"/>
    <w:uiPriority w:val="99"/>
    <w:rsid w:val="00F62A1B"/>
    <w:rPr>
      <w:rFonts w:ascii="Corbel" w:eastAsia="Calibri" w:hAnsi="Corbel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uiPriority w:val="99"/>
    <w:semiHidden/>
    <w:rsid w:val="000D1F49"/>
    <w:rPr>
      <w:vertAlign w:val="superscript"/>
    </w:rPr>
  </w:style>
  <w:style w:type="character" w:styleId="CommentReference">
    <w:name w:val="annotation reference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uiPriority w:val="99"/>
    <w:semiHidden/>
    <w:rsid w:val="000D1F49"/>
    <w:rPr>
      <w:color w:val="BF678E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="Corbel" w:eastAsia="Times New Roman" w:hAnsi="Corbel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semiHidden/>
    <w:rsid w:val="00BB4CF3"/>
    <w:rPr>
      <w:rFonts w:ascii="Corbel" w:eastAsia="Times New Roman" w:hAnsi="Corbel" w:cs="Times New Roman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link w:val="Heading6"/>
    <w:uiPriority w:val="9"/>
    <w:semiHidden/>
    <w:rsid w:val="00BB4CF3"/>
    <w:rPr>
      <w:rFonts w:ascii="Corbel" w:eastAsia="Times New Roman" w:hAnsi="Corbel" w:cs="Times New Roman"/>
      <w:color w:val="0A273B"/>
    </w:rPr>
  </w:style>
  <w:style w:type="character" w:customStyle="1" w:styleId="Heading7Char">
    <w:name w:val="Heading 7 Char"/>
    <w:link w:val="Heading7"/>
    <w:uiPriority w:val="9"/>
    <w:semiHidden/>
    <w:rsid w:val="00BB4CF3"/>
    <w:rPr>
      <w:rFonts w:ascii="Corbel" w:eastAsia="Times New Roman" w:hAnsi="Corbel" w:cs="Times New Roman"/>
      <w:i/>
      <w:iCs/>
      <w:color w:val="0A273B"/>
    </w:rPr>
  </w:style>
  <w:style w:type="character" w:customStyle="1" w:styleId="Heading8Char">
    <w:name w:val="Heading 8 Char"/>
    <w:link w:val="Heading8"/>
    <w:uiPriority w:val="9"/>
    <w:semiHidden/>
    <w:rsid w:val="00BB4CF3"/>
    <w:rPr>
      <w:rFonts w:ascii="Corbel" w:eastAsia="Times New Roman" w:hAnsi="Corbel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BB4CF3"/>
    <w:rPr>
      <w:rFonts w:ascii="Corbel" w:eastAsia="Times New Roman" w:hAnsi="Corbel" w:cs="Times New Roman"/>
      <w:i/>
      <w:iCs/>
      <w:color w:val="272727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uiPriority w:val="99"/>
    <w:semiHidden/>
    <w:rsid w:val="000D1F49"/>
    <w:rPr>
      <w:color w:val="731F1C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BookTitle">
    <w:name w:val="Book Title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</w:rPr>
  </w:style>
  <w:style w:type="character" w:customStyle="1" w:styleId="MacroTextChar">
    <w:name w:val="Macro Text Char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264E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1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nancykrusen/Library/Containers/com.microsoft.Word/Data/Library/Application%20Support/Microsoft/Office/16.0/DTS/Search/%7b68ED0CD4-101A-C142-BFFD-37218076F8AB%7dtf8903063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{68ED0CD4-101A-C142-BFFD-37218076F8AB}tf89030636</Template>
  <TotalTime>0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2022-07-14T11:33:00Z</dcterms:created>
  <dcterms:modified xsi:type="dcterms:W3CDTF">2022-07-14T11:35:00Z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