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91" w:type="pct"/>
        <w:tblLook w:val="04A0" w:firstRow="1" w:lastRow="0" w:firstColumn="1" w:lastColumn="0" w:noHBand="0" w:noVBand="1"/>
      </w:tblPr>
      <w:tblGrid>
        <w:gridCol w:w="2616"/>
        <w:gridCol w:w="1522"/>
        <w:gridCol w:w="1361"/>
        <w:gridCol w:w="1401"/>
        <w:gridCol w:w="4097"/>
      </w:tblGrid>
      <w:tr w:rsidR="003064BE" w:rsidRPr="009F7615" w14:paraId="65D3BF89" w14:textId="77777777" w:rsidTr="009F7615">
        <w:tc>
          <w:tcPr>
            <w:tcW w:w="5000" w:type="pct"/>
            <w:gridSpan w:val="5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31C8222C" w14:textId="04E3AF67" w:rsidR="003064BE" w:rsidRPr="009F7615" w:rsidRDefault="003064BE" w:rsidP="009F7615">
            <w:pPr>
              <w:spacing w:after="0" w:line="240" w:lineRule="auto"/>
              <w:ind w:right="-119"/>
              <w:rPr>
                <w:i/>
                <w:sz w:val="24"/>
                <w:szCs w:val="24"/>
              </w:rPr>
            </w:pPr>
            <w:r w:rsidRPr="009F7615">
              <w:rPr>
                <w:rFonts w:cs="Calibri"/>
                <w:i/>
                <w:sz w:val="24"/>
                <w:szCs w:val="24"/>
              </w:rPr>
              <w:t>Thank you for your willingness to participate in the AOTA Academic Education Special Interest Section (AESIS</w:t>
            </w:r>
            <w:r w:rsidR="00A87E84">
              <w:t xml:space="preserve"> </w:t>
            </w:r>
            <w:r w:rsidR="00A87E84" w:rsidRPr="00A87E84">
              <w:rPr>
                <w:rFonts w:cs="Calibri"/>
                <w:i/>
                <w:sz w:val="24"/>
                <w:szCs w:val="24"/>
              </w:rPr>
              <w:t>Program Director/Chair Mentoring Program (PDCMP</w:t>
            </w:r>
            <w:r w:rsidR="00A87E84">
              <w:rPr>
                <w:rFonts w:cs="Calibri"/>
                <w:i/>
                <w:sz w:val="24"/>
                <w:szCs w:val="24"/>
              </w:rPr>
              <w:t>)</w:t>
            </w:r>
            <w:r w:rsidRPr="009F7615">
              <w:rPr>
                <w:rFonts w:cs="Calibri"/>
                <w:i/>
                <w:sz w:val="24"/>
                <w:szCs w:val="24"/>
              </w:rPr>
              <w:t xml:space="preserve">. Please complete the </w:t>
            </w:r>
            <w:r w:rsidR="00157BAE">
              <w:rPr>
                <w:rFonts w:cs="Calibri"/>
                <w:i/>
                <w:sz w:val="24"/>
                <w:szCs w:val="24"/>
              </w:rPr>
              <w:t>application</w:t>
            </w:r>
            <w:r w:rsidRPr="009F7615">
              <w:rPr>
                <w:rFonts w:cs="Calibri"/>
                <w:i/>
                <w:sz w:val="24"/>
                <w:szCs w:val="24"/>
              </w:rPr>
              <w:t xml:space="preserve"> to facilitate mentor-mentee match</w:t>
            </w:r>
            <w:r w:rsidR="00F4158B" w:rsidRPr="009F7615">
              <w:rPr>
                <w:rFonts w:cs="Calibri"/>
                <w:i/>
                <w:sz w:val="24"/>
                <w:szCs w:val="24"/>
              </w:rPr>
              <w:t>ing</w:t>
            </w:r>
            <w:r w:rsidRPr="009F7615">
              <w:rPr>
                <w:rFonts w:cs="Calibri"/>
                <w:i/>
                <w:sz w:val="24"/>
                <w:szCs w:val="24"/>
              </w:rPr>
              <w:t>.</w:t>
            </w:r>
          </w:p>
        </w:tc>
      </w:tr>
      <w:tr w:rsidR="003064BE" w:rsidRPr="009F7615" w14:paraId="4F03A9E7" w14:textId="77777777" w:rsidTr="00A87E84">
        <w:tc>
          <w:tcPr>
            <w:tcW w:w="1189" w:type="pct"/>
            <w:tcBorders>
              <w:top w:val="double" w:sz="4" w:space="0" w:color="auto"/>
            </w:tcBorders>
            <w:vAlign w:val="bottom"/>
          </w:tcPr>
          <w:p w14:paraId="0767DB8A" w14:textId="6EB16FE2" w:rsidR="00650259" w:rsidRPr="00157BAE" w:rsidRDefault="003064BE" w:rsidP="00A87E84">
            <w:pPr>
              <w:spacing w:after="0" w:line="360" w:lineRule="auto"/>
              <w:ind w:right="75"/>
              <w:rPr>
                <w:b/>
                <w:bCs/>
                <w:sz w:val="24"/>
                <w:szCs w:val="24"/>
              </w:rPr>
            </w:pPr>
            <w:r w:rsidRPr="00157BAE">
              <w:rPr>
                <w:b/>
                <w:bCs/>
                <w:sz w:val="24"/>
                <w:szCs w:val="24"/>
              </w:rPr>
              <w:t>Name</w:t>
            </w:r>
            <w:r w:rsidR="00A87E84">
              <w:rPr>
                <w:b/>
                <w:bCs/>
                <w:sz w:val="24"/>
                <w:szCs w:val="24"/>
              </w:rPr>
              <w:t xml:space="preserve"> and Credentials </w:t>
            </w:r>
          </w:p>
        </w:tc>
        <w:tc>
          <w:tcPr>
            <w:tcW w:w="3811" w:type="pct"/>
            <w:gridSpan w:val="4"/>
            <w:tcBorders>
              <w:top w:val="double" w:sz="4" w:space="0" w:color="auto"/>
            </w:tcBorders>
            <w:vAlign w:val="bottom"/>
          </w:tcPr>
          <w:p w14:paraId="365DFEC5" w14:textId="77777777" w:rsidR="00650259" w:rsidRPr="009F7615" w:rsidRDefault="00650259" w:rsidP="009F7615">
            <w:pPr>
              <w:spacing w:after="0" w:line="360" w:lineRule="auto"/>
              <w:ind w:right="1145"/>
              <w:rPr>
                <w:sz w:val="24"/>
                <w:szCs w:val="24"/>
              </w:rPr>
            </w:pPr>
          </w:p>
        </w:tc>
      </w:tr>
      <w:tr w:rsidR="003064BE" w:rsidRPr="009F7615" w14:paraId="351382CC" w14:textId="77777777" w:rsidTr="00A87E84">
        <w:tc>
          <w:tcPr>
            <w:tcW w:w="1189" w:type="pct"/>
            <w:vAlign w:val="bottom"/>
          </w:tcPr>
          <w:p w14:paraId="3BFC7B72" w14:textId="77777777" w:rsidR="00A87E84" w:rsidRDefault="003064BE" w:rsidP="009F7615">
            <w:pPr>
              <w:spacing w:after="0" w:line="360" w:lineRule="auto"/>
              <w:ind w:right="1145"/>
              <w:rPr>
                <w:b/>
                <w:bCs/>
                <w:sz w:val="24"/>
                <w:szCs w:val="24"/>
              </w:rPr>
            </w:pPr>
            <w:r w:rsidRPr="00157BAE">
              <w:rPr>
                <w:b/>
                <w:bCs/>
                <w:sz w:val="24"/>
                <w:szCs w:val="24"/>
              </w:rPr>
              <w:t>Email</w:t>
            </w:r>
            <w:r w:rsidR="00BA2583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A99D0B1" w14:textId="2AC9BD4E" w:rsidR="003064BE" w:rsidRPr="00157BAE" w:rsidRDefault="00A87E84" w:rsidP="009F7615">
            <w:pPr>
              <w:spacing w:after="0" w:line="360" w:lineRule="auto"/>
              <w:ind w:right="114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FD0BAE" w:rsidRPr="00157BAE">
              <w:rPr>
                <w:b/>
                <w:bCs/>
                <w:sz w:val="24"/>
                <w:szCs w:val="24"/>
              </w:rPr>
              <w:t>hone</w:t>
            </w:r>
          </w:p>
        </w:tc>
        <w:tc>
          <w:tcPr>
            <w:tcW w:w="3811" w:type="pct"/>
            <w:gridSpan w:val="4"/>
            <w:vAlign w:val="bottom"/>
          </w:tcPr>
          <w:p w14:paraId="59E804F8" w14:textId="77777777" w:rsidR="003064BE" w:rsidRPr="009F7615" w:rsidRDefault="00FD0BAE" w:rsidP="009F7615">
            <w:pPr>
              <w:spacing w:after="0" w:line="360" w:lineRule="auto"/>
              <w:ind w:right="1145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 xml:space="preserve">               </w:t>
            </w:r>
          </w:p>
        </w:tc>
      </w:tr>
      <w:tr w:rsidR="00650259" w:rsidRPr="009F7615" w14:paraId="7DDC24AB" w14:textId="77777777" w:rsidTr="009F7615">
        <w:trPr>
          <w:trHeight w:val="54"/>
        </w:trPr>
        <w:tc>
          <w:tcPr>
            <w:tcW w:w="5000" w:type="pct"/>
            <w:gridSpan w:val="5"/>
            <w:vAlign w:val="bottom"/>
          </w:tcPr>
          <w:p w14:paraId="488DAABE" w14:textId="77777777" w:rsidR="003064BE" w:rsidRPr="009F7615" w:rsidRDefault="003064BE" w:rsidP="009F7615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264E3B" w:rsidRPr="009F7615" w14:paraId="3C9FBD8B" w14:textId="77777777" w:rsidTr="009F7615">
        <w:trPr>
          <w:trHeight w:val="1473"/>
        </w:trPr>
        <w:tc>
          <w:tcPr>
            <w:tcW w:w="2500" w:type="pct"/>
            <w:gridSpan w:val="3"/>
            <w:tcBorders>
              <w:bottom w:val="single" w:sz="4" w:space="0" w:color="auto"/>
            </w:tcBorders>
          </w:tcPr>
          <w:p w14:paraId="0177B8AC" w14:textId="3AA1F422" w:rsidR="00264E3B" w:rsidRPr="00157BAE" w:rsidRDefault="00A87E84" w:rsidP="009F7615">
            <w:pPr>
              <w:spacing w:after="0" w:line="240" w:lineRule="auto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iCs/>
                <w:color w:val="333333"/>
                <w:sz w:val="24"/>
                <w:szCs w:val="24"/>
              </w:rPr>
              <w:t>Requirements to Participate as a Mentee:</w:t>
            </w:r>
          </w:p>
          <w:p w14:paraId="1C0BC2BB" w14:textId="77777777" w:rsidR="00A87E84" w:rsidRDefault="00264E3B" w:rsidP="00013A4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OT/OTA educator within 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three</w:t>
            </w: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 year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s of being a Program Director/Chair</w:t>
            </w:r>
          </w:p>
          <w:p w14:paraId="1AE63A10" w14:textId="0A3A4DDD" w:rsidR="003E1781" w:rsidRPr="00A87E84" w:rsidRDefault="00A87E84" w:rsidP="00013A4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C</w:t>
            </w:r>
            <w:r w:rsidR="003E1781" w:rsidRPr="00A87E84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ommitted to regular contact at least 1x/month</w:t>
            </w:r>
          </w:p>
          <w:p w14:paraId="3DE64919" w14:textId="50A52A03" w:rsidR="00A87E84" w:rsidRPr="00A87E84" w:rsidRDefault="00A87E84" w:rsidP="00013A4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Active member of AOTA</w:t>
            </w:r>
          </w:p>
          <w:p w14:paraId="0D4E479D" w14:textId="77777777" w:rsidR="003E1781" w:rsidRPr="009F7615" w:rsidRDefault="003E1781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73F6E216" w14:textId="1398A8DF" w:rsidR="00A87E84" w:rsidRPr="00157BAE" w:rsidRDefault="00A87E84" w:rsidP="00A87E84">
            <w:pPr>
              <w:spacing w:after="0" w:line="240" w:lineRule="auto"/>
              <w:rPr>
                <w:rFonts w:eastAsia="Times New Roman"/>
                <w:b/>
                <w:color w:val="333333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iCs/>
                <w:color w:val="333333"/>
                <w:sz w:val="24"/>
                <w:szCs w:val="24"/>
              </w:rPr>
              <w:t>Requirements to Participate as a Mentor:</w:t>
            </w:r>
          </w:p>
          <w:p w14:paraId="19007F6A" w14:textId="4324BA55" w:rsidR="00A87E84" w:rsidRPr="00A87E84" w:rsidRDefault="00264E3B" w:rsidP="00A87E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OT/OTA educator 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who has been a Program Director/Chair for at least</w:t>
            </w:r>
            <w:r w:rsidRPr="00A87E84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  <w:r w:rsidR="00A87E84" w:rsidRPr="00A87E84">
              <w:rPr>
                <w:rFonts w:eastAsia="Times New Roman"/>
                <w:color w:val="333333"/>
                <w:sz w:val="24"/>
                <w:szCs w:val="24"/>
              </w:rPr>
              <w:t>three years</w:t>
            </w:r>
          </w:p>
          <w:p w14:paraId="2DB71CDC" w14:textId="2D3D0549" w:rsidR="003E1781" w:rsidRPr="00A87E84" w:rsidRDefault="00266A42" w:rsidP="00A87E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A87E84">
              <w:rPr>
                <w:rFonts w:eastAsia="Times New Roman"/>
                <w:color w:val="333333"/>
                <w:sz w:val="24"/>
                <w:szCs w:val="24"/>
              </w:rPr>
              <w:t>C</w:t>
            </w:r>
            <w:r w:rsidR="003E1781" w:rsidRPr="00A87E84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ommitted to regular contact at least 1x/month</w:t>
            </w:r>
          </w:p>
          <w:p w14:paraId="324F5CD3" w14:textId="77777777" w:rsidR="00A87E84" w:rsidRPr="00A87E84" w:rsidRDefault="00A87E84" w:rsidP="00A87E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Active member of AOTA</w:t>
            </w:r>
          </w:p>
          <w:p w14:paraId="64DAE568" w14:textId="77777777" w:rsidR="00DC4E7D" w:rsidRPr="009F7615" w:rsidRDefault="00DC4E7D" w:rsidP="009F7615">
            <w:pPr>
              <w:spacing w:after="0" w:line="240" w:lineRule="auto"/>
              <w:ind w:left="360" w:hanging="360"/>
              <w:rPr>
                <w:sz w:val="24"/>
                <w:szCs w:val="24"/>
              </w:rPr>
            </w:pPr>
          </w:p>
        </w:tc>
      </w:tr>
      <w:tr w:rsidR="00264E3B" w:rsidRPr="009F7615" w14:paraId="0AE584FA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75383" w14:textId="5E72D2D2" w:rsidR="00264E3B" w:rsidRPr="00CB58E8" w:rsidRDefault="00264E3B" w:rsidP="009F761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B58E8">
              <w:rPr>
                <w:b/>
                <w:bCs/>
                <w:sz w:val="24"/>
                <w:szCs w:val="24"/>
              </w:rPr>
              <w:t>Primary position</w:t>
            </w:r>
            <w:r w:rsidR="00DC4E7D" w:rsidRPr="00CB58E8">
              <w:rPr>
                <w:b/>
                <w:bCs/>
                <w:sz w:val="24"/>
                <w:szCs w:val="24"/>
              </w:rPr>
              <w:t>/responsibilities</w:t>
            </w:r>
          </w:p>
          <w:p w14:paraId="008BB684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51DE8" w:rsidRPr="009F7615" w14:paraId="0788DF8C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B25F1" w14:textId="61CC683F" w:rsidR="00A51DE8" w:rsidRPr="00CB58E8" w:rsidRDefault="00A87E84" w:rsidP="009F761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Start date (month and year) of Program Director/Chair Position</w:t>
            </w:r>
          </w:p>
          <w:p w14:paraId="6C5B5997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87E84" w:rsidRPr="009F7615" w14:paraId="79731B19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04AD2" w14:textId="215F67E4" w:rsidR="00A87E84" w:rsidRDefault="00A87E84" w:rsidP="00A87E8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2264">
              <w:rPr>
                <w:rFonts w:cstheme="minorHAnsi"/>
                <w:b/>
                <w:bCs/>
                <w:sz w:val="24"/>
                <w:szCs w:val="24"/>
              </w:rPr>
              <w:t xml:space="preserve">Primary institution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name </w:t>
            </w:r>
            <w:r w:rsidRPr="00C32264">
              <w:rPr>
                <w:rFonts w:cstheme="minorHAnsi"/>
                <w:b/>
                <w:bCs/>
                <w:sz w:val="24"/>
                <w:szCs w:val="24"/>
              </w:rPr>
              <w:t xml:space="preserve">&amp; city/state: </w:t>
            </w:r>
          </w:p>
        </w:tc>
      </w:tr>
      <w:tr w:rsidR="00A87E84" w:rsidRPr="009F7615" w14:paraId="6E89C5B5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57C98" w14:textId="743171AF" w:rsidR="00A87E84" w:rsidRDefault="00A87E84" w:rsidP="00A87E8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Type of program you work in (PTA, MSOT, OTD, Etc.)</w:t>
            </w:r>
          </w:p>
        </w:tc>
      </w:tr>
      <w:tr w:rsidR="00A87E84" w:rsidRPr="009F7615" w14:paraId="4C94D550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8F4A619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I am a </w:t>
            </w:r>
            <w:r w:rsidRPr="00157BAE">
              <w:rPr>
                <w:b/>
                <w:bCs/>
                <w:sz w:val="24"/>
                <w:szCs w:val="24"/>
              </w:rPr>
              <w:t>mentor</w:t>
            </w:r>
            <w:r w:rsidRPr="009F7615">
              <w:rPr>
                <w:sz w:val="24"/>
                <w:szCs w:val="24"/>
              </w:rPr>
              <w:t xml:space="preserve"> and can work with (check all that apply)</w:t>
            </w:r>
          </w:p>
        </w:tc>
      </w:tr>
      <w:tr w:rsidR="00A87E84" w:rsidRPr="009F7615" w14:paraId="06F47E90" w14:textId="77777777" w:rsidTr="000838BA">
        <w:tc>
          <w:tcPr>
            <w:tcW w:w="3137" w:type="pct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4C83BCD" w14:textId="67BF3C4A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September</w:t>
            </w:r>
            <w:r w:rsidRPr="009F7615">
              <w:rPr>
                <w:sz w:val="24"/>
                <w:szCs w:val="24"/>
              </w:rPr>
              <w:t xml:space="preserve"> start mentees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mid-cycle start mentees</w:t>
            </w:r>
          </w:p>
        </w:tc>
        <w:tc>
          <w:tcPr>
            <w:tcW w:w="1863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AAE3DE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1:1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small group</w:t>
            </w:r>
          </w:p>
        </w:tc>
      </w:tr>
      <w:tr w:rsidR="00A87E84" w:rsidRPr="009F7615" w14:paraId="2E8CF112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815A7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I am a </w:t>
            </w:r>
            <w:r w:rsidRPr="00157BAE">
              <w:rPr>
                <w:b/>
                <w:bCs/>
                <w:sz w:val="24"/>
                <w:szCs w:val="24"/>
              </w:rPr>
              <w:t>mentee</w:t>
            </w:r>
            <w:r w:rsidRPr="009F7615">
              <w:rPr>
                <w:sz w:val="24"/>
                <w:szCs w:val="24"/>
              </w:rPr>
              <w:t xml:space="preserve"> and able to work (check all that apply)                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1:1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small group</w:t>
            </w:r>
          </w:p>
          <w:p w14:paraId="0753A27B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87E84" w:rsidRPr="009F7615" w14:paraId="7789086D" w14:textId="77777777" w:rsidTr="009F7615">
        <w:tc>
          <w:tcPr>
            <w:tcW w:w="1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915B4" w14:textId="77777777" w:rsidR="00A87E84" w:rsidRPr="009F7615" w:rsidRDefault="00A87E84" w:rsidP="00A87E84">
            <w:pPr>
              <w:spacing w:after="0" w:line="240" w:lineRule="auto"/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If possible, I would like to be matched by interest/identity. (Please specify.)</w:t>
            </w:r>
          </w:p>
          <w:p w14:paraId="27929640" w14:textId="77777777" w:rsidR="00A87E84" w:rsidRPr="009F7615" w:rsidRDefault="00A87E84" w:rsidP="00A87E84">
            <w:pPr>
              <w:spacing w:after="0" w:line="240" w:lineRule="auto"/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proofErr w:type="spellStart"/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Eg.</w:t>
            </w:r>
            <w:proofErr w:type="spellEnd"/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OT/OTA, ethnicity, gender or cultural identity, teaching area, lived experience, geography, special interest </w:t>
            </w:r>
          </w:p>
        </w:tc>
        <w:tc>
          <w:tcPr>
            <w:tcW w:w="3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D278" w14:textId="77777777" w:rsidR="00A87E84" w:rsidRPr="009F7615" w:rsidRDefault="00A87E84" w:rsidP="00A87E84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yes                           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no preference</w:t>
            </w:r>
          </w:p>
        </w:tc>
      </w:tr>
    </w:tbl>
    <w:p w14:paraId="5F153EB3" w14:textId="77777777" w:rsidR="00DC4E7D" w:rsidRDefault="00DC4E7D" w:rsidP="00DC4E7D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4D1331AB" w14:textId="77777777" w:rsidR="00CE62E2" w:rsidRDefault="00DC4E7D" w:rsidP="00DC4E7D">
      <w:pPr>
        <w:pStyle w:val="ListParagraph"/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>
        <w:rPr>
          <w:rFonts w:eastAsia="Times New Roman"/>
          <w:color w:val="333333"/>
          <w:sz w:val="24"/>
          <w:szCs w:val="24"/>
        </w:rPr>
        <w:t>Describe y</w:t>
      </w:r>
      <w:r w:rsidRPr="00DC4E7D">
        <w:rPr>
          <w:rFonts w:eastAsia="Times New Roman"/>
          <w:color w:val="333333"/>
          <w:sz w:val="24"/>
          <w:szCs w:val="24"/>
        </w:rPr>
        <w:t xml:space="preserve">our </w:t>
      </w:r>
      <w:r>
        <w:rPr>
          <w:rFonts w:eastAsia="Times New Roman"/>
          <w:color w:val="333333"/>
          <w:sz w:val="24"/>
          <w:szCs w:val="24"/>
        </w:rPr>
        <w:t>interest in</w:t>
      </w:r>
      <w:r w:rsidR="00CE62E2" w:rsidRPr="00DC4E7D">
        <w:rPr>
          <w:rFonts w:eastAsia="Times New Roman"/>
          <w:color w:val="333333"/>
          <w:sz w:val="24"/>
          <w:szCs w:val="24"/>
        </w:rPr>
        <w:t xml:space="preserve"> participat</w:t>
      </w:r>
      <w:r>
        <w:rPr>
          <w:rFonts w:eastAsia="Times New Roman"/>
          <w:color w:val="333333"/>
          <w:sz w:val="24"/>
          <w:szCs w:val="24"/>
        </w:rPr>
        <w:t>ing</w:t>
      </w:r>
      <w:r w:rsidR="00CE62E2" w:rsidRPr="00DC4E7D">
        <w:rPr>
          <w:rFonts w:eastAsia="Times New Roman"/>
          <w:color w:val="333333"/>
          <w:sz w:val="24"/>
          <w:szCs w:val="24"/>
        </w:rPr>
        <w:t xml:space="preserve"> in a mentorship program</w:t>
      </w:r>
      <w:r w:rsidRPr="00DC4E7D">
        <w:rPr>
          <w:rFonts w:eastAsia="Times New Roman"/>
          <w:color w:val="333333"/>
          <w:sz w:val="24"/>
          <w:szCs w:val="24"/>
        </w:rPr>
        <w:t>.</w:t>
      </w:r>
    </w:p>
    <w:p w14:paraId="777FA6C4" w14:textId="77777777" w:rsidR="00D02112" w:rsidRDefault="00D02112" w:rsidP="00DC4E7D">
      <w:pPr>
        <w:tabs>
          <w:tab w:val="num" w:pos="270"/>
        </w:tabs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2A462FDD" w14:textId="77777777" w:rsidR="00CE62E2" w:rsidRDefault="00CE62E2" w:rsidP="00DC4E7D">
      <w:pPr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 w:rsidRPr="00CE62E2">
        <w:rPr>
          <w:rFonts w:eastAsia="Times New Roman"/>
          <w:color w:val="333333"/>
          <w:sz w:val="24"/>
          <w:szCs w:val="24"/>
        </w:rPr>
        <w:t>Identi</w:t>
      </w:r>
      <w:r w:rsidR="00DC4E7D">
        <w:rPr>
          <w:rFonts w:eastAsia="Times New Roman"/>
          <w:color w:val="333333"/>
          <w:sz w:val="24"/>
          <w:szCs w:val="24"/>
        </w:rPr>
        <w:t>fy the</w:t>
      </w:r>
      <w:r w:rsidRPr="00CE62E2">
        <w:rPr>
          <w:rFonts w:eastAsia="Times New Roman"/>
          <w:color w:val="333333"/>
          <w:sz w:val="24"/>
          <w:szCs w:val="24"/>
        </w:rPr>
        <w:t xml:space="preserve"> potential benefit of mentorship program.</w:t>
      </w:r>
    </w:p>
    <w:p w14:paraId="0A675E1B" w14:textId="77777777" w:rsidR="00D02112" w:rsidRPr="00CE62E2" w:rsidRDefault="00D02112" w:rsidP="00D02112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3A91D926" w14:textId="50D60A7C" w:rsidR="00CE62E2" w:rsidRDefault="00CE62E2" w:rsidP="00DC4E7D">
      <w:pPr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 w:rsidRPr="00CE62E2">
        <w:rPr>
          <w:rFonts w:eastAsia="Times New Roman"/>
          <w:color w:val="333333"/>
          <w:sz w:val="24"/>
          <w:szCs w:val="24"/>
        </w:rPr>
        <w:t>Identif</w:t>
      </w:r>
      <w:r w:rsidR="00DC4E7D">
        <w:rPr>
          <w:rFonts w:eastAsia="Times New Roman"/>
          <w:color w:val="333333"/>
          <w:sz w:val="24"/>
          <w:szCs w:val="24"/>
        </w:rPr>
        <w:t>y</w:t>
      </w:r>
      <w:r w:rsidRPr="00CE62E2">
        <w:rPr>
          <w:rFonts w:eastAsia="Times New Roman"/>
          <w:color w:val="333333"/>
          <w:sz w:val="24"/>
          <w:szCs w:val="24"/>
        </w:rPr>
        <w:t xml:space="preserve"> professional development goals related to education</w:t>
      </w:r>
      <w:r w:rsidR="00A87E84">
        <w:rPr>
          <w:rFonts w:eastAsia="Times New Roman"/>
          <w:color w:val="333333"/>
          <w:sz w:val="24"/>
          <w:szCs w:val="24"/>
        </w:rPr>
        <w:t xml:space="preserve"> and leadership</w:t>
      </w:r>
      <w:r w:rsidRPr="00CE62E2">
        <w:rPr>
          <w:rFonts w:eastAsia="Times New Roman"/>
          <w:color w:val="333333"/>
          <w:sz w:val="24"/>
          <w:szCs w:val="24"/>
        </w:rPr>
        <w:t>.</w:t>
      </w:r>
      <w:r w:rsidR="00D21FC7">
        <w:rPr>
          <w:rFonts w:eastAsia="Times New Roman"/>
          <w:color w:val="333333"/>
          <w:sz w:val="24"/>
          <w:szCs w:val="24"/>
        </w:rPr>
        <w:t xml:space="preserve"> What would you like to learn</w:t>
      </w:r>
      <w:r w:rsidR="004A2A58">
        <w:rPr>
          <w:rFonts w:eastAsia="Times New Roman"/>
          <w:color w:val="333333"/>
          <w:sz w:val="24"/>
          <w:szCs w:val="24"/>
        </w:rPr>
        <w:t xml:space="preserve"> </w:t>
      </w:r>
      <w:r w:rsidR="004A2A58" w:rsidRPr="004A2A58">
        <w:rPr>
          <w:rFonts w:eastAsia="Times New Roman"/>
          <w:color w:val="333333"/>
          <w:sz w:val="24"/>
          <w:szCs w:val="24"/>
        </w:rPr>
        <w:t>or contribute to a mentoring process?</w:t>
      </w:r>
      <w:r w:rsidR="004A2A58">
        <w:rPr>
          <w:rFonts w:eastAsia="Times New Roman"/>
          <w:color w:val="333333"/>
          <w:sz w:val="24"/>
          <w:szCs w:val="24"/>
        </w:rPr>
        <w:t xml:space="preserve"> </w:t>
      </w:r>
    </w:p>
    <w:p w14:paraId="08444825" w14:textId="77777777" w:rsidR="00CE6104" w:rsidRPr="004A2A58" w:rsidRDefault="00CE6104" w:rsidP="00DC4E7D">
      <w:pPr>
        <w:spacing w:after="0" w:line="240" w:lineRule="auto"/>
        <w:rPr>
          <w:sz w:val="24"/>
          <w:szCs w:val="24"/>
        </w:rPr>
      </w:pPr>
    </w:p>
    <w:p w14:paraId="6D0D1BDA" w14:textId="7664B412" w:rsidR="001A492D" w:rsidRDefault="001A492D" w:rsidP="004A2A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Potential Mentees- What specific topic area(s) do you have questions on? </w:t>
      </w:r>
    </w:p>
    <w:p w14:paraId="04D333C9" w14:textId="77777777" w:rsidR="001A492D" w:rsidRDefault="001A492D" w:rsidP="004A2A58">
      <w:pPr>
        <w:spacing w:after="0" w:line="240" w:lineRule="auto"/>
        <w:rPr>
          <w:sz w:val="24"/>
          <w:szCs w:val="24"/>
        </w:rPr>
      </w:pPr>
    </w:p>
    <w:p w14:paraId="4707FD2D" w14:textId="47CB8E6E" w:rsidR="00D02112" w:rsidRPr="004A2A58" w:rsidRDefault="001A492D" w:rsidP="004A2A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5.</w:t>
      </w:r>
      <w:r w:rsidR="004A2A58" w:rsidRPr="004A2A58">
        <w:rPr>
          <w:sz w:val="24"/>
          <w:szCs w:val="24"/>
        </w:rPr>
        <w:t xml:space="preserve"> Potential Mentors- What qualities, skills, or expertise would you be able to share with mentees?  </w:t>
      </w:r>
      <w:r>
        <w:rPr>
          <w:sz w:val="24"/>
          <w:szCs w:val="24"/>
        </w:rPr>
        <w:t xml:space="preserve">What topic(s) could you facilitate a </w:t>
      </w:r>
      <w:r w:rsidR="00905E10">
        <w:rPr>
          <w:sz w:val="24"/>
          <w:szCs w:val="24"/>
        </w:rPr>
        <w:t>discussion</w:t>
      </w:r>
      <w:r>
        <w:rPr>
          <w:sz w:val="24"/>
          <w:szCs w:val="24"/>
        </w:rPr>
        <w:t xml:space="preserve"> </w:t>
      </w:r>
      <w:r w:rsidR="00905E10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during a monthly meeting with all program participants? </w:t>
      </w:r>
    </w:p>
    <w:p w14:paraId="18889485" w14:textId="77777777" w:rsidR="00D02112" w:rsidRPr="004A2A58" w:rsidRDefault="00D02112" w:rsidP="00DC4E7D">
      <w:pPr>
        <w:spacing w:after="0" w:line="240" w:lineRule="auto"/>
        <w:rPr>
          <w:sz w:val="24"/>
          <w:szCs w:val="24"/>
        </w:rPr>
      </w:pPr>
    </w:p>
    <w:p w14:paraId="4AB67EBE" w14:textId="77777777" w:rsidR="00D02112" w:rsidRPr="004A2A58" w:rsidRDefault="00D02112" w:rsidP="00D02112">
      <w:pPr>
        <w:spacing w:after="0" w:line="240" w:lineRule="auto"/>
        <w:rPr>
          <w:sz w:val="24"/>
          <w:szCs w:val="24"/>
        </w:rPr>
      </w:pPr>
      <w:r w:rsidRPr="004A2A58">
        <w:rPr>
          <w:sz w:val="24"/>
          <w:szCs w:val="24"/>
        </w:rPr>
        <w:t>4. Attach an abbreviated CV to facilitate matching.</w:t>
      </w:r>
    </w:p>
    <w:p w14:paraId="5629235A" w14:textId="4E50875A" w:rsidR="00A51DE8" w:rsidRDefault="00BA2583" w:rsidP="00BA2583">
      <w:pPr>
        <w:tabs>
          <w:tab w:val="left" w:pos="116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213F68E" w14:textId="22E65FE2" w:rsidR="00CB58E8" w:rsidRPr="00CB58E8" w:rsidRDefault="00CB58E8" w:rsidP="00CB58E8">
      <w:pPr>
        <w:tabs>
          <w:tab w:val="left" w:pos="922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B58E8" w:rsidRPr="00CB58E8" w:rsidSect="00FF54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48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5B8C0" w14:textId="77777777" w:rsidR="009E05F6" w:rsidRDefault="009E05F6" w:rsidP="00650259">
      <w:pPr>
        <w:spacing w:after="0" w:line="240" w:lineRule="auto"/>
      </w:pPr>
      <w:r>
        <w:separator/>
      </w:r>
    </w:p>
  </w:endnote>
  <w:endnote w:type="continuationSeparator" w:id="0">
    <w:p w14:paraId="0C02B0B1" w14:textId="77777777" w:rsidR="009E05F6" w:rsidRDefault="009E05F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00865D-4331-4A83-8545-8E0A04761C46}"/>
    <w:embedBold r:id="rId2" w:fontKey="{A7EDE466-731D-469C-99A2-CEA570E85522}"/>
    <w:embedItalic r:id="rId3" w:fontKey="{33846753-1FBE-4FF6-92C1-D67345C34AB7}"/>
    <w:embedBoldItalic r:id="rId4" w:fontKey="{3468D9DD-A264-4F27-BF71-AF40FA0632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899CD5C-372C-459E-9419-12EB1961966A}"/>
    <w:embedBold r:id="rId6" w:fontKey="{8D304BD4-B8D9-4E22-9040-3248EAD7A79F}"/>
    <w:embedItalic r:id="rId7" w:fontKey="{936B07A5-766D-40AB-A3D4-C5A2FE4E98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3173661-4DE9-40C9-98B9-17EC38CAF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B97ABE7-D1DA-473D-B18E-00C2B53F66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7776039-2911-476F-BC82-643D9D18D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CC636" w14:textId="77777777" w:rsidR="004A2A58" w:rsidRDefault="004A2A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189AD" w14:textId="3FD01949" w:rsidR="00731F26" w:rsidRPr="004A2A58" w:rsidRDefault="00731F26" w:rsidP="004A2A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A970" w14:textId="77777777" w:rsidR="004A2A58" w:rsidRDefault="004A2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90E2F" w14:textId="77777777" w:rsidR="009E05F6" w:rsidRDefault="009E05F6" w:rsidP="00650259">
      <w:pPr>
        <w:spacing w:after="0" w:line="240" w:lineRule="auto"/>
      </w:pPr>
      <w:r>
        <w:separator/>
      </w:r>
    </w:p>
  </w:footnote>
  <w:footnote w:type="continuationSeparator" w:id="0">
    <w:p w14:paraId="09BF1D76" w14:textId="77777777" w:rsidR="009E05F6" w:rsidRDefault="009E05F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4EEA9" w14:textId="77777777" w:rsidR="004A2A58" w:rsidRDefault="004A2A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80" w:type="dxa"/>
      <w:shd w:val="clear" w:color="auto" w:fill="731F1C"/>
      <w:tblLook w:val="04A0" w:firstRow="1" w:lastRow="0" w:firstColumn="1" w:lastColumn="0" w:noHBand="0" w:noVBand="1"/>
    </w:tblPr>
    <w:tblGrid>
      <w:gridCol w:w="1980"/>
      <w:gridCol w:w="9000"/>
    </w:tblGrid>
    <w:tr w:rsidR="00731F26" w:rsidRPr="009F7615" w14:paraId="1C7F06DA" w14:textId="77777777">
      <w:trPr>
        <w:trHeight w:val="985"/>
      </w:trPr>
      <w:tc>
        <w:tcPr>
          <w:tcW w:w="1980" w:type="dxa"/>
          <w:shd w:val="clear" w:color="auto" w:fill="5B9BD5"/>
          <w:vAlign w:val="center"/>
        </w:tcPr>
        <w:p w14:paraId="569DF85C" w14:textId="1B53DCD6" w:rsidR="006735F5" w:rsidRPr="00731F26" w:rsidRDefault="00B5498B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hAnsi="Corbel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309A8ED" wp14:editId="0C545BD6">
                <wp:extent cx="1066800" cy="476250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c 1" descr="raised hand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0" w:type="dxa"/>
          <w:vAlign w:val="center"/>
        </w:tcPr>
        <w:p w14:paraId="054DB379" w14:textId="77777777" w:rsidR="00FF549E" w:rsidRDefault="00FF549E" w:rsidP="00731F26">
          <w:pPr>
            <w:spacing w:after="0"/>
            <w:rPr>
              <w:rFonts w:ascii="Times New Roman" w:hAnsi="Times New Roman"/>
              <w:b/>
              <w:bCs/>
              <w:color w:val="4472C4"/>
            </w:rPr>
          </w:pPr>
          <w:r>
            <w:rPr>
              <w:rFonts w:ascii="Times New Roman" w:hAnsi="Times New Roman"/>
              <w:b/>
              <w:bCs/>
              <w:color w:val="4472C4"/>
            </w:rPr>
            <w:t xml:space="preserve">Academic Education Special Interest Section (AESIS) </w:t>
          </w:r>
        </w:p>
        <w:p w14:paraId="10EAD877" w14:textId="5BDC0E93" w:rsidR="006735F5" w:rsidRPr="00731F26" w:rsidRDefault="00A87E84" w:rsidP="00731F26">
          <w:pPr>
            <w:spacing w:after="0"/>
            <w:rPr>
              <w:rFonts w:ascii="Corbel" w:hAnsi="Corbel"/>
              <w:color w:val="FFFFFF"/>
              <w:sz w:val="44"/>
            </w:rPr>
          </w:pPr>
          <w:r>
            <w:rPr>
              <w:rFonts w:ascii="Times New Roman" w:hAnsi="Times New Roman"/>
              <w:b/>
              <w:bCs/>
              <w:color w:val="4472C4"/>
            </w:rPr>
            <w:t>Program Director/Chair</w:t>
          </w:r>
          <w:r w:rsidR="00FF549E">
            <w:rPr>
              <w:rFonts w:ascii="Times New Roman" w:hAnsi="Times New Roman"/>
              <w:b/>
              <w:bCs/>
              <w:color w:val="4472C4"/>
            </w:rPr>
            <w:t xml:space="preserve"> Mentoring Program (</w:t>
          </w:r>
          <w:r>
            <w:rPr>
              <w:rFonts w:ascii="Times New Roman" w:hAnsi="Times New Roman"/>
              <w:b/>
              <w:bCs/>
              <w:color w:val="4472C4"/>
            </w:rPr>
            <w:t>PDC</w:t>
          </w:r>
          <w:r w:rsidR="00FF549E">
            <w:rPr>
              <w:rFonts w:ascii="Times New Roman" w:hAnsi="Times New Roman"/>
              <w:b/>
              <w:bCs/>
              <w:color w:val="4472C4"/>
            </w:rPr>
            <w:t>MP)</w:t>
          </w:r>
        </w:p>
      </w:tc>
    </w:tr>
  </w:tbl>
  <w:p w14:paraId="5036A6D2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7EC2D" w14:textId="77777777" w:rsidR="004A2A58" w:rsidRDefault="004A2A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840CF1"/>
    <w:multiLevelType w:val="hybridMultilevel"/>
    <w:tmpl w:val="3FA057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C5018"/>
    <w:multiLevelType w:val="multilevel"/>
    <w:tmpl w:val="8878E2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2"/>
      <w:numFmt w:val="decimal"/>
      <w:lvlText w:val="%2"/>
      <w:lvlJc w:val="left"/>
      <w:pPr>
        <w:ind w:left="21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9E70053"/>
    <w:multiLevelType w:val="hybridMultilevel"/>
    <w:tmpl w:val="C54CA8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F5403"/>
    <w:multiLevelType w:val="multilevel"/>
    <w:tmpl w:val="979A5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3C15B4"/>
    <w:multiLevelType w:val="hybridMultilevel"/>
    <w:tmpl w:val="604A6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84033487">
    <w:abstractNumId w:val="14"/>
  </w:num>
  <w:num w:numId="2" w16cid:durableId="1156148913">
    <w:abstractNumId w:val="10"/>
  </w:num>
  <w:num w:numId="3" w16cid:durableId="1492596405">
    <w:abstractNumId w:val="20"/>
  </w:num>
  <w:num w:numId="4" w16cid:durableId="2138603316">
    <w:abstractNumId w:val="15"/>
  </w:num>
  <w:num w:numId="5" w16cid:durableId="1248270184">
    <w:abstractNumId w:val="16"/>
  </w:num>
  <w:num w:numId="6" w16cid:durableId="328406988">
    <w:abstractNumId w:val="24"/>
  </w:num>
  <w:num w:numId="7" w16cid:durableId="728772518">
    <w:abstractNumId w:val="9"/>
  </w:num>
  <w:num w:numId="8" w16cid:durableId="725766060">
    <w:abstractNumId w:val="13"/>
  </w:num>
  <w:num w:numId="9" w16cid:durableId="1062017984">
    <w:abstractNumId w:val="22"/>
  </w:num>
  <w:num w:numId="10" w16cid:durableId="1222524838">
    <w:abstractNumId w:val="3"/>
  </w:num>
  <w:num w:numId="11" w16cid:durableId="245505699">
    <w:abstractNumId w:val="7"/>
  </w:num>
  <w:num w:numId="12" w16cid:durableId="293875448">
    <w:abstractNumId w:val="0"/>
  </w:num>
  <w:num w:numId="13" w16cid:durableId="699091105">
    <w:abstractNumId w:val="4"/>
  </w:num>
  <w:num w:numId="14" w16cid:durableId="367723820">
    <w:abstractNumId w:val="12"/>
  </w:num>
  <w:num w:numId="15" w16cid:durableId="407268961">
    <w:abstractNumId w:val="11"/>
  </w:num>
  <w:num w:numId="16" w16cid:durableId="1413353330">
    <w:abstractNumId w:val="21"/>
  </w:num>
  <w:num w:numId="17" w16cid:durableId="863636393">
    <w:abstractNumId w:val="5"/>
  </w:num>
  <w:num w:numId="18" w16cid:durableId="2084135504">
    <w:abstractNumId w:val="26"/>
  </w:num>
  <w:num w:numId="19" w16cid:durableId="1396123255">
    <w:abstractNumId w:val="23"/>
  </w:num>
  <w:num w:numId="20" w16cid:durableId="1881014455">
    <w:abstractNumId w:val="17"/>
  </w:num>
  <w:num w:numId="21" w16cid:durableId="223299691">
    <w:abstractNumId w:val="25"/>
  </w:num>
  <w:num w:numId="22" w16cid:durableId="111484438">
    <w:abstractNumId w:val="6"/>
  </w:num>
  <w:num w:numId="23" w16cid:durableId="1658681802">
    <w:abstractNumId w:val="2"/>
  </w:num>
  <w:num w:numId="24" w16cid:durableId="233710796">
    <w:abstractNumId w:val="18"/>
  </w:num>
  <w:num w:numId="25" w16cid:durableId="1460225270">
    <w:abstractNumId w:val="19"/>
  </w:num>
  <w:num w:numId="26" w16cid:durableId="369380100">
    <w:abstractNumId w:val="1"/>
  </w:num>
  <w:num w:numId="27" w16cid:durableId="1209486283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9E"/>
    <w:rsid w:val="00052382"/>
    <w:rsid w:val="0006568A"/>
    <w:rsid w:val="00076F0F"/>
    <w:rsid w:val="000838BA"/>
    <w:rsid w:val="00084253"/>
    <w:rsid w:val="000D1F49"/>
    <w:rsid w:val="000D592C"/>
    <w:rsid w:val="000F36F3"/>
    <w:rsid w:val="001348E2"/>
    <w:rsid w:val="00157BAE"/>
    <w:rsid w:val="001727CA"/>
    <w:rsid w:val="001A492D"/>
    <w:rsid w:val="001C4A3D"/>
    <w:rsid w:val="002462F3"/>
    <w:rsid w:val="00264E3B"/>
    <w:rsid w:val="00266A42"/>
    <w:rsid w:val="002B485E"/>
    <w:rsid w:val="002C56E6"/>
    <w:rsid w:val="003064BE"/>
    <w:rsid w:val="00346DE2"/>
    <w:rsid w:val="00361E11"/>
    <w:rsid w:val="003B4744"/>
    <w:rsid w:val="003E1781"/>
    <w:rsid w:val="003F0847"/>
    <w:rsid w:val="0040090B"/>
    <w:rsid w:val="0046302A"/>
    <w:rsid w:val="00487D2D"/>
    <w:rsid w:val="004A2A58"/>
    <w:rsid w:val="004D5D62"/>
    <w:rsid w:val="005112D0"/>
    <w:rsid w:val="00561B08"/>
    <w:rsid w:val="00577E06"/>
    <w:rsid w:val="005A3BF7"/>
    <w:rsid w:val="005C2886"/>
    <w:rsid w:val="005C3B8F"/>
    <w:rsid w:val="005F2035"/>
    <w:rsid w:val="005F7990"/>
    <w:rsid w:val="0063739C"/>
    <w:rsid w:val="00650259"/>
    <w:rsid w:val="00651E9D"/>
    <w:rsid w:val="006735F5"/>
    <w:rsid w:val="00674FA6"/>
    <w:rsid w:val="006E629B"/>
    <w:rsid w:val="00731F26"/>
    <w:rsid w:val="007456C7"/>
    <w:rsid w:val="00760D65"/>
    <w:rsid w:val="00770F25"/>
    <w:rsid w:val="007A35A8"/>
    <w:rsid w:val="007A3F6A"/>
    <w:rsid w:val="007B0A85"/>
    <w:rsid w:val="007C6A52"/>
    <w:rsid w:val="007D592E"/>
    <w:rsid w:val="0082043E"/>
    <w:rsid w:val="00847C03"/>
    <w:rsid w:val="00880A60"/>
    <w:rsid w:val="008E203A"/>
    <w:rsid w:val="008F4DB2"/>
    <w:rsid w:val="00905E10"/>
    <w:rsid w:val="0091229C"/>
    <w:rsid w:val="00940E73"/>
    <w:rsid w:val="0098597D"/>
    <w:rsid w:val="009A633F"/>
    <w:rsid w:val="009E05F6"/>
    <w:rsid w:val="009F619A"/>
    <w:rsid w:val="009F6DDE"/>
    <w:rsid w:val="009F7615"/>
    <w:rsid w:val="00A07415"/>
    <w:rsid w:val="00A370A8"/>
    <w:rsid w:val="00A51DE8"/>
    <w:rsid w:val="00A65D5E"/>
    <w:rsid w:val="00A87E84"/>
    <w:rsid w:val="00AC61C3"/>
    <w:rsid w:val="00AE0145"/>
    <w:rsid w:val="00B24063"/>
    <w:rsid w:val="00B25CE8"/>
    <w:rsid w:val="00B5498B"/>
    <w:rsid w:val="00B54D92"/>
    <w:rsid w:val="00B55EAD"/>
    <w:rsid w:val="00BA2583"/>
    <w:rsid w:val="00BB4CF3"/>
    <w:rsid w:val="00BD4753"/>
    <w:rsid w:val="00BD5CB1"/>
    <w:rsid w:val="00BE62EE"/>
    <w:rsid w:val="00C003BA"/>
    <w:rsid w:val="00C46878"/>
    <w:rsid w:val="00CA56D7"/>
    <w:rsid w:val="00CB4A51"/>
    <w:rsid w:val="00CB58E8"/>
    <w:rsid w:val="00CD4532"/>
    <w:rsid w:val="00CD47B0"/>
    <w:rsid w:val="00CE6104"/>
    <w:rsid w:val="00CE62E2"/>
    <w:rsid w:val="00CE7918"/>
    <w:rsid w:val="00D02112"/>
    <w:rsid w:val="00D0565B"/>
    <w:rsid w:val="00D16163"/>
    <w:rsid w:val="00D21FC7"/>
    <w:rsid w:val="00D27C15"/>
    <w:rsid w:val="00D50F45"/>
    <w:rsid w:val="00DB3FAD"/>
    <w:rsid w:val="00DC4E7D"/>
    <w:rsid w:val="00E00D03"/>
    <w:rsid w:val="00E61C09"/>
    <w:rsid w:val="00E677FE"/>
    <w:rsid w:val="00EB3B58"/>
    <w:rsid w:val="00EB563B"/>
    <w:rsid w:val="00EC7359"/>
    <w:rsid w:val="00EE3054"/>
    <w:rsid w:val="00F00606"/>
    <w:rsid w:val="00F01256"/>
    <w:rsid w:val="00F12246"/>
    <w:rsid w:val="00F4158B"/>
    <w:rsid w:val="00F506A2"/>
    <w:rsid w:val="00F62A1B"/>
    <w:rsid w:val="00FA025F"/>
    <w:rsid w:val="00FC7475"/>
    <w:rsid w:val="00FD0BAE"/>
    <w:rsid w:val="00FD77E8"/>
    <w:rsid w:val="00FE78A0"/>
    <w:rsid w:val="00FF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73796"/>
  <w15:chartTrackingRefBased/>
  <w15:docId w15:val="{4EA5214D-3CDA-4EED-B1DC-F3A949D1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  <w:pPr>
      <w:spacing w:after="200" w:line="271" w:lineRule="auto"/>
    </w:pPr>
    <w:rPr>
      <w:sz w:val="28"/>
      <w:szCs w:val="28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="Times New Roman" w:hAnsi="Corbel"/>
      <w:color w:val="0A273B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="Times New Roman" w:hAnsi="Corbel"/>
      <w:i/>
      <w:iCs/>
      <w:color w:val="0A273B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="Times New Roman" w:hAnsi="Corbel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="Times New Roman" w:hAnsi="Corbel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  <w:spacing w:after="200" w:line="271" w:lineRule="auto"/>
    </w:pPr>
    <w:rPr>
      <w:rFonts w:cs="Calibri"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="Corbel" w:hAnsi="Corbel"/>
      <w:b/>
      <w:color w:val="FFFFFF"/>
      <w:sz w:val="44"/>
    </w:rPr>
  </w:style>
  <w:style w:type="character" w:customStyle="1" w:styleId="HeaderChar">
    <w:name w:val="Header Char"/>
    <w:link w:val="Header"/>
    <w:uiPriority w:val="99"/>
    <w:rsid w:val="00F62A1B"/>
    <w:rPr>
      <w:rFonts w:ascii="Corbel" w:eastAsia="Calibri" w:hAnsi="Corbel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uiPriority w:val="99"/>
    <w:semiHidden/>
    <w:rsid w:val="000D1F49"/>
    <w:rPr>
      <w:vertAlign w:val="superscript"/>
    </w:rPr>
  </w:style>
  <w:style w:type="character" w:styleId="CommentReference">
    <w:name w:val="annotation reference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uiPriority w:val="99"/>
    <w:semiHidden/>
    <w:rsid w:val="000D1F49"/>
    <w:rPr>
      <w:color w:val="BF678E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="Corbel" w:eastAsia="Times New Roman" w:hAnsi="Corbel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semiHidden/>
    <w:rsid w:val="00BB4CF3"/>
    <w:rPr>
      <w:rFonts w:ascii="Corbel" w:eastAsia="Times New Roman" w:hAnsi="Corbel" w:cs="Times New Roman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link w:val="Heading6"/>
    <w:uiPriority w:val="9"/>
    <w:semiHidden/>
    <w:rsid w:val="00BB4CF3"/>
    <w:rPr>
      <w:rFonts w:ascii="Corbel" w:eastAsia="Times New Roman" w:hAnsi="Corbel" w:cs="Times New Roman"/>
      <w:color w:val="0A273B"/>
    </w:rPr>
  </w:style>
  <w:style w:type="character" w:customStyle="1" w:styleId="Heading7Char">
    <w:name w:val="Heading 7 Char"/>
    <w:link w:val="Heading7"/>
    <w:uiPriority w:val="9"/>
    <w:semiHidden/>
    <w:rsid w:val="00BB4CF3"/>
    <w:rPr>
      <w:rFonts w:ascii="Corbel" w:eastAsia="Times New Roman" w:hAnsi="Corbel" w:cs="Times New Roman"/>
      <w:i/>
      <w:iCs/>
      <w:color w:val="0A273B"/>
    </w:rPr>
  </w:style>
  <w:style w:type="character" w:customStyle="1" w:styleId="Heading8Char">
    <w:name w:val="Heading 8 Char"/>
    <w:link w:val="Heading8"/>
    <w:uiPriority w:val="9"/>
    <w:semiHidden/>
    <w:rsid w:val="00BB4CF3"/>
    <w:rPr>
      <w:rFonts w:ascii="Corbel" w:eastAsia="Times New Roman" w:hAnsi="Corbel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BB4CF3"/>
    <w:rPr>
      <w:rFonts w:ascii="Corbel" w:eastAsia="Times New Roman" w:hAnsi="Corbel" w:cs="Times New Roman"/>
      <w:i/>
      <w:iCs/>
      <w:color w:val="272727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uiPriority w:val="99"/>
    <w:semiHidden/>
    <w:rsid w:val="000D1F49"/>
    <w:rPr>
      <w:color w:val="731F1C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BookTitle">
    <w:name w:val="Book Title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</w:rPr>
  </w:style>
  <w:style w:type="character" w:customStyle="1" w:styleId="MacroTextChar">
    <w:name w:val="Macro Text Char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264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1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ykrusen\Library\Containers\com.microsoft.Word\Data\Library\Application%20Support\Microsoft\Office\16.0\DTS\Search\%7b68ED0CD4-101A-C142-BFFD-37218076F8AB%7dtf890306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{68ED0CD4-101A-C142-BFFD-37218076F8AB}tf89030636</Template>
  <TotalTime>6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 Collins, Megan E.</dc:creator>
  <cp:keywords/>
  <dc:description/>
  <cp:lastModifiedBy>Edwards Collins, Megan E.</cp:lastModifiedBy>
  <cp:revision>5</cp:revision>
  <dcterms:created xsi:type="dcterms:W3CDTF">2024-06-04T18:03:00Z</dcterms:created>
  <dcterms:modified xsi:type="dcterms:W3CDTF">2026-06-19T19:27:00Z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